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CC"/>
  <w:body>
    <w:p w14:paraId="27C85E45" w14:textId="77777777" w:rsidR="005806D5" w:rsidRPr="005806D5" w:rsidRDefault="007D6924">
      <w:pPr>
        <w:rPr>
          <w:rFonts w:eastAsia="ＭＳ Ｐゴシック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7C85E7A" wp14:editId="27C85E7B">
                <wp:simplePos x="0" y="0"/>
                <wp:positionH relativeFrom="page">
                  <wp:posOffset>552450</wp:posOffset>
                </wp:positionH>
                <wp:positionV relativeFrom="page">
                  <wp:posOffset>1295400</wp:posOffset>
                </wp:positionV>
                <wp:extent cx="2476500" cy="2552700"/>
                <wp:effectExtent l="0" t="0" r="0" b="0"/>
                <wp:wrapNone/>
                <wp:docPr id="2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255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85EC2" w14:textId="77777777" w:rsidR="00B81155" w:rsidRDefault="002F1DDE" w:rsidP="00D920A9">
                            <w:pPr>
                              <w:spacing w:beforeLines="30" w:before="72" w:line="340" w:lineRule="atLeast"/>
                              <w:jc w:val="center"/>
                              <w:rPr>
                                <w:rFonts w:ascii="AR P丸ゴシック体M" w:eastAsia="AR P丸ゴシック体M"/>
                                <w:sz w:val="22"/>
                                <w:lang w:eastAsia="ja-JP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sz w:val="22"/>
                                <w:lang w:eastAsia="ja-JP"/>
                              </w:rPr>
                              <w:t>放課後クラブ『</w:t>
                            </w:r>
                            <w:r w:rsidR="00B81155">
                              <w:rPr>
                                <w:rFonts w:ascii="AR P丸ゴシック体M" w:eastAsia="AR P丸ゴシック体M" w:hint="eastAsia"/>
                                <w:sz w:val="22"/>
                                <w:lang w:eastAsia="ja-JP"/>
                              </w:rPr>
                              <w:t>あおむし</w:t>
                            </w:r>
                            <w:r>
                              <w:rPr>
                                <w:rFonts w:ascii="AR P丸ゴシック体M" w:eastAsia="AR P丸ゴシック体M" w:hint="eastAsia"/>
                                <w:sz w:val="22"/>
                                <w:lang w:eastAsia="ja-JP"/>
                              </w:rPr>
                              <w:t>』</w:t>
                            </w:r>
                            <w:r w:rsidR="00B81155">
                              <w:rPr>
                                <w:rFonts w:ascii="AR P丸ゴシック体M" w:eastAsia="AR P丸ゴシック体M" w:hint="eastAsia"/>
                                <w:sz w:val="22"/>
                                <w:lang w:eastAsia="ja-JP"/>
                              </w:rPr>
                              <w:t>は、</w:t>
                            </w:r>
                          </w:p>
                          <w:p w14:paraId="27C85EC3" w14:textId="77777777" w:rsidR="00C37CAC" w:rsidRDefault="007D6924" w:rsidP="00D920A9">
                            <w:pPr>
                              <w:spacing w:beforeLines="30" w:before="72" w:line="340" w:lineRule="atLeast"/>
                              <w:jc w:val="center"/>
                              <w:rPr>
                                <w:rFonts w:ascii="AR P丸ゴシック体M" w:eastAsia="AR P丸ゴシック体M"/>
                                <w:sz w:val="22"/>
                                <w:lang w:eastAsia="ja-JP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sz w:val="22"/>
                                <w:lang w:eastAsia="ja-JP"/>
                              </w:rPr>
                              <w:t>学校や家庭以外で小学生が安心して過ごせる居場所です。</w:t>
                            </w:r>
                            <w:r w:rsidR="00B81155" w:rsidRPr="00285680">
                              <w:rPr>
                                <w:rFonts w:ascii="AR P丸ゴシック体M" w:eastAsia="AR P丸ゴシック体M" w:hint="eastAsia"/>
                                <w:sz w:val="22"/>
                              </w:rPr>
                              <w:t>親や学校の先生以外の大人と</w:t>
                            </w:r>
                            <w:r w:rsidR="00B81155">
                              <w:rPr>
                                <w:rFonts w:ascii="AR P丸ゴシック体M" w:eastAsia="AR P丸ゴシック体M" w:hint="eastAsia"/>
                                <w:sz w:val="22"/>
                                <w:lang w:eastAsia="ja-JP"/>
                              </w:rPr>
                              <w:t>出会</w:t>
                            </w:r>
                            <w:r>
                              <w:rPr>
                                <w:rFonts w:ascii="AR P丸ゴシック体M" w:eastAsia="AR P丸ゴシック体M" w:hint="eastAsia"/>
                                <w:sz w:val="22"/>
                                <w:lang w:eastAsia="ja-JP"/>
                              </w:rPr>
                              <w:t>ったり、いろいろな</w:t>
                            </w:r>
                            <w:r w:rsidR="002F1DDE">
                              <w:rPr>
                                <w:rFonts w:ascii="AR P丸ゴシック体M" w:eastAsia="AR P丸ゴシック体M" w:hint="eastAsia"/>
                                <w:sz w:val="22"/>
                                <w:lang w:eastAsia="ja-JP"/>
                              </w:rPr>
                              <w:t>友達とかかわり、遊ぶ場所です。</w:t>
                            </w:r>
                          </w:p>
                          <w:p w14:paraId="27C85EC4" w14:textId="77777777" w:rsidR="00271CB6" w:rsidRPr="00B81155" w:rsidRDefault="00271CB6" w:rsidP="00D920A9">
                            <w:pPr>
                              <w:spacing w:beforeLines="30" w:before="72" w:line="340" w:lineRule="atLeast"/>
                              <w:jc w:val="center"/>
                              <w:rPr>
                                <w:rFonts w:ascii="AR P丸ゴシック体M" w:eastAsia="AR P丸ゴシック体M"/>
                                <w:sz w:val="22"/>
                                <w:lang w:eastAsia="ja-JP"/>
                              </w:rPr>
                            </w:pPr>
                            <w:r w:rsidRPr="00285680">
                              <w:rPr>
                                <w:rFonts w:ascii="AR P丸ゴシック体M" w:eastAsia="AR P丸ゴシック体M" w:hint="eastAsia"/>
                                <w:sz w:val="22"/>
                              </w:rPr>
                              <w:t>絵本の「はらぺこあおむし」になぞらえて、はらぺこの小さい小さいあおむし君が、　いろんなもの</w:t>
                            </w:r>
                            <w:r w:rsidR="00F47577">
                              <w:rPr>
                                <w:rFonts w:ascii="AR P丸ゴシック体M" w:eastAsia="AR P丸ゴシック体M" w:hint="eastAsia"/>
                                <w:sz w:val="22"/>
                              </w:rPr>
                              <w:t>を食べて吸収して、最後にはきれいな蝶となるように、子どもたちが</w:t>
                            </w:r>
                            <w:r w:rsidR="00F47577">
                              <w:rPr>
                                <w:rFonts w:ascii="AR P丸ゴシック体M" w:eastAsia="AR P丸ゴシック体M" w:hint="eastAsia"/>
                                <w:sz w:val="22"/>
                                <w:lang w:eastAsia="ja-JP"/>
                              </w:rPr>
                              <w:t>、</w:t>
                            </w:r>
                            <w:r w:rsidRPr="00285680">
                              <w:rPr>
                                <w:rFonts w:ascii="AR P丸ゴシック体M" w:eastAsia="AR P丸ゴシック体M" w:hint="eastAsia"/>
                                <w:sz w:val="22"/>
                              </w:rPr>
                              <w:t>大きく羽ばたく前の貴重な時間</w:t>
                            </w:r>
                            <w:r w:rsidR="00B81155">
                              <w:rPr>
                                <w:rFonts w:ascii="AR P丸ゴシック体M" w:eastAsia="AR P丸ゴシック体M" w:hint="eastAsia"/>
                                <w:sz w:val="22"/>
                                <w:lang w:eastAsia="ja-JP"/>
                              </w:rPr>
                              <w:t>を一緒に過ごしたいと思っています。</w:t>
                            </w:r>
                          </w:p>
                          <w:p w14:paraId="27C85EC5" w14:textId="77777777" w:rsidR="005806D5" w:rsidRPr="00271CB6" w:rsidRDefault="005806D5" w:rsidP="00B81155">
                            <w:pPr>
                              <w:pStyle w:val="a5"/>
                              <w:spacing w:beforeLines="30" w:before="72" w:line="300" w:lineRule="atLeast"/>
                              <w:jc w:val="center"/>
                              <w:rPr>
                                <w:rFonts w:eastAsia="ＭＳ Ｐゴシック"/>
                                <w:noProof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C85E7A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43.5pt;margin-top:102pt;width:195pt;height:201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" filled="f" stroked="f">
                <v:textbox inset="0,0,0,0">
                  <w:txbxContent>
                    <w:p w14:paraId="27C85EC2" w14:textId="77777777" w:rsidR="00B81155" w:rsidRDefault="002F1DDE" w:rsidP="00D920A9">
                      <w:pPr>
                        <w:spacing w:beforeLines="30" w:before="72" w:line="340" w:lineRule="atLeast"/>
                        <w:jc w:val="center"/>
                        <w:rPr>
                          <w:rFonts w:ascii="AR P丸ゴシック体M" w:eastAsia="AR P丸ゴシック体M"/>
                          <w:sz w:val="22"/>
                          <w:lang w:eastAsia="ja-JP"/>
                        </w:rPr>
                      </w:pPr>
                      <w:r>
                        <w:rPr>
                          <w:rFonts w:ascii="AR P丸ゴシック体M" w:eastAsia="AR P丸ゴシック体M" w:hint="eastAsia"/>
                          <w:sz w:val="22"/>
                          <w:lang w:eastAsia="ja-JP"/>
                        </w:rPr>
                        <w:t>放課後クラブ『</w:t>
                      </w:r>
                      <w:r w:rsidR="00B81155">
                        <w:rPr>
                          <w:rFonts w:ascii="AR P丸ゴシック体M" w:eastAsia="AR P丸ゴシック体M" w:hint="eastAsia"/>
                          <w:sz w:val="22"/>
                          <w:lang w:eastAsia="ja-JP"/>
                        </w:rPr>
                        <w:t>あおむし</w:t>
                      </w:r>
                      <w:r>
                        <w:rPr>
                          <w:rFonts w:ascii="AR P丸ゴシック体M" w:eastAsia="AR P丸ゴシック体M" w:hint="eastAsia"/>
                          <w:sz w:val="22"/>
                          <w:lang w:eastAsia="ja-JP"/>
                        </w:rPr>
                        <w:t>』</w:t>
                      </w:r>
                      <w:r w:rsidR="00B81155">
                        <w:rPr>
                          <w:rFonts w:ascii="AR P丸ゴシック体M" w:eastAsia="AR P丸ゴシック体M" w:hint="eastAsia"/>
                          <w:sz w:val="22"/>
                          <w:lang w:eastAsia="ja-JP"/>
                        </w:rPr>
                        <w:t>は、</w:t>
                      </w:r>
                    </w:p>
                    <w:p w14:paraId="27C85EC3" w14:textId="77777777" w:rsidR="00C37CAC" w:rsidRDefault="007D6924" w:rsidP="00D920A9">
                      <w:pPr>
                        <w:spacing w:beforeLines="30" w:before="72" w:line="340" w:lineRule="atLeast"/>
                        <w:jc w:val="center"/>
                        <w:rPr>
                          <w:rFonts w:ascii="AR P丸ゴシック体M" w:eastAsia="AR P丸ゴシック体M"/>
                          <w:sz w:val="22"/>
                          <w:lang w:eastAsia="ja-JP"/>
                        </w:rPr>
                      </w:pPr>
                      <w:r>
                        <w:rPr>
                          <w:rFonts w:ascii="AR P丸ゴシック体M" w:eastAsia="AR P丸ゴシック体M" w:hint="eastAsia"/>
                          <w:sz w:val="22"/>
                          <w:lang w:eastAsia="ja-JP"/>
                        </w:rPr>
                        <w:t>学校や家庭以外で小学生が安心して過ごせる居場所です。</w:t>
                      </w:r>
                      <w:r w:rsidR="00B81155" w:rsidRPr="00285680">
                        <w:rPr>
                          <w:rFonts w:ascii="AR P丸ゴシック体M" w:eastAsia="AR P丸ゴシック体M" w:hint="eastAsia"/>
                          <w:sz w:val="22"/>
                        </w:rPr>
                        <w:t>親や学校の先生以外の大人と</w:t>
                      </w:r>
                      <w:r w:rsidR="00B81155">
                        <w:rPr>
                          <w:rFonts w:ascii="AR P丸ゴシック体M" w:eastAsia="AR P丸ゴシック体M" w:hint="eastAsia"/>
                          <w:sz w:val="22"/>
                          <w:lang w:eastAsia="ja-JP"/>
                        </w:rPr>
                        <w:t>出会</w:t>
                      </w:r>
                      <w:r>
                        <w:rPr>
                          <w:rFonts w:ascii="AR P丸ゴシック体M" w:eastAsia="AR P丸ゴシック体M" w:hint="eastAsia"/>
                          <w:sz w:val="22"/>
                          <w:lang w:eastAsia="ja-JP"/>
                        </w:rPr>
                        <w:t>ったり、いろいろな</w:t>
                      </w:r>
                      <w:r w:rsidR="002F1DDE">
                        <w:rPr>
                          <w:rFonts w:ascii="AR P丸ゴシック体M" w:eastAsia="AR P丸ゴシック体M" w:hint="eastAsia"/>
                          <w:sz w:val="22"/>
                          <w:lang w:eastAsia="ja-JP"/>
                        </w:rPr>
                        <w:t>友達とかかわり、遊ぶ場所です。</w:t>
                      </w:r>
                    </w:p>
                    <w:p w14:paraId="27C85EC4" w14:textId="77777777" w:rsidR="00271CB6" w:rsidRPr="00B81155" w:rsidRDefault="00271CB6" w:rsidP="00D920A9">
                      <w:pPr>
                        <w:spacing w:beforeLines="30" w:before="72" w:line="340" w:lineRule="atLeast"/>
                        <w:jc w:val="center"/>
                        <w:rPr>
                          <w:rFonts w:ascii="AR P丸ゴシック体M" w:eastAsia="AR P丸ゴシック体M"/>
                          <w:sz w:val="22"/>
                          <w:lang w:eastAsia="ja-JP"/>
                        </w:rPr>
                      </w:pPr>
                      <w:r w:rsidRPr="00285680">
                        <w:rPr>
                          <w:rFonts w:ascii="AR P丸ゴシック体M" w:eastAsia="AR P丸ゴシック体M" w:hint="eastAsia"/>
                          <w:sz w:val="22"/>
                        </w:rPr>
                        <w:t>絵本の「はらぺこあおむし」になぞらえて、はらぺこの小さい小さいあおむし君が、　いろんなもの</w:t>
                      </w:r>
                      <w:r w:rsidR="00F47577">
                        <w:rPr>
                          <w:rFonts w:ascii="AR P丸ゴシック体M" w:eastAsia="AR P丸ゴシック体M" w:hint="eastAsia"/>
                          <w:sz w:val="22"/>
                        </w:rPr>
                        <w:t>を食べて吸収して、最後にはきれいな蝶となるように、子どもたちが</w:t>
                      </w:r>
                      <w:r w:rsidR="00F47577">
                        <w:rPr>
                          <w:rFonts w:ascii="AR P丸ゴシック体M" w:eastAsia="AR P丸ゴシック体M" w:hint="eastAsia"/>
                          <w:sz w:val="22"/>
                          <w:lang w:eastAsia="ja-JP"/>
                        </w:rPr>
                        <w:t>、</w:t>
                      </w:r>
                      <w:r w:rsidRPr="00285680">
                        <w:rPr>
                          <w:rFonts w:ascii="AR P丸ゴシック体M" w:eastAsia="AR P丸ゴシック体M" w:hint="eastAsia"/>
                          <w:sz w:val="22"/>
                        </w:rPr>
                        <w:t>大きく羽ばたく前の貴重な時間</w:t>
                      </w:r>
                      <w:r w:rsidR="00B81155">
                        <w:rPr>
                          <w:rFonts w:ascii="AR P丸ゴシック体M" w:eastAsia="AR P丸ゴシック体M" w:hint="eastAsia"/>
                          <w:sz w:val="22"/>
                          <w:lang w:eastAsia="ja-JP"/>
                        </w:rPr>
                        <w:t>を一緒に過ごしたいと思っています。</w:t>
                      </w:r>
                    </w:p>
                    <w:p w14:paraId="27C85EC5" w14:textId="77777777" w:rsidR="005806D5" w:rsidRPr="00271CB6" w:rsidRDefault="005806D5" w:rsidP="00B81155">
                      <w:pPr>
                        <w:pStyle w:val="a5"/>
                        <w:spacing w:beforeLines="30" w:before="72" w:line="300" w:lineRule="atLeast"/>
                        <w:jc w:val="center"/>
                        <w:rPr>
                          <w:rFonts w:eastAsia="ＭＳ Ｐゴシック"/>
                          <w:noProof/>
                          <w:lang w:eastAsia="ja-JP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7CAC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C85E7C" wp14:editId="27C85E7D">
                <wp:simplePos x="0" y="0"/>
                <wp:positionH relativeFrom="page">
                  <wp:posOffset>238125</wp:posOffset>
                </wp:positionH>
                <wp:positionV relativeFrom="page">
                  <wp:posOffset>1228090</wp:posOffset>
                </wp:positionV>
                <wp:extent cx="3044190" cy="2752725"/>
                <wp:effectExtent l="0" t="0" r="22860" b="28575"/>
                <wp:wrapNone/>
                <wp:docPr id="28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4190" cy="2752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276FBE" id="AutoShape 85" o:spid="_x0000_s1026" style="position:absolute;left:0;text-align:left;margin-left:18.75pt;margin-top:96.7pt;width:239.7pt;height:216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" filled="f" strokecolor="#00b050" strokeweight=".5pt">
                <w10:wrap anchorx="page" anchory="page"/>
              </v:roundrect>
            </w:pict>
          </mc:Fallback>
        </mc:AlternateContent>
      </w:r>
      <w:r w:rsidR="00076F83" w:rsidRPr="00380B25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C85E7E" wp14:editId="27C85E7F">
                <wp:simplePos x="0" y="0"/>
                <wp:positionH relativeFrom="page">
                  <wp:posOffset>8067675</wp:posOffset>
                </wp:positionH>
                <wp:positionV relativeFrom="page">
                  <wp:posOffset>880110</wp:posOffset>
                </wp:positionV>
                <wp:extent cx="1971675" cy="350520"/>
                <wp:effectExtent l="0" t="0" r="9525" b="1143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85EC6" w14:textId="77777777" w:rsidR="00591DF2" w:rsidRPr="00567F9B" w:rsidRDefault="00380B25" w:rsidP="00380B25">
                            <w:pPr>
                              <w:pStyle w:val="2"/>
                              <w:rPr>
                                <w:rFonts w:ascii="AR P丸ゴシック体M" w:eastAsia="AR P丸ゴシック体M" w:hAnsi="AR P悠々ゴシック体E"/>
                                <w:sz w:val="22"/>
                                <w:szCs w:val="22"/>
                                <w:lang w:eastAsia="ja-JP"/>
                              </w:rPr>
                            </w:pPr>
                            <w:r w:rsidRPr="00567F9B">
                              <w:rPr>
                                <w:rFonts w:ascii="AR P丸ゴシック体M" w:eastAsia="AR P丸ゴシック体M" w:hAnsi="AR P悠々ゴシック体E" w:hint="eastAsia"/>
                                <w:sz w:val="22"/>
                                <w:szCs w:val="22"/>
                                <w:lang w:eastAsia="ja-JP"/>
                              </w:rPr>
                              <w:t>宿題したり、遊んだり、</w:t>
                            </w:r>
                          </w:p>
                          <w:p w14:paraId="27C85EC7" w14:textId="77777777" w:rsidR="00380B25" w:rsidRPr="00567F9B" w:rsidRDefault="00380B25" w:rsidP="00591DF2">
                            <w:pPr>
                              <w:pStyle w:val="2"/>
                              <w:ind w:firstLineChars="400" w:firstLine="881"/>
                              <w:rPr>
                                <w:rFonts w:eastAsia="ＭＳ Ｐゴシック"/>
                                <w:b w:val="0"/>
                                <w:sz w:val="22"/>
                                <w:szCs w:val="22"/>
                                <w:lang w:eastAsia="ja-JP"/>
                              </w:rPr>
                            </w:pPr>
                            <w:r w:rsidRPr="00567F9B">
                              <w:rPr>
                                <w:rFonts w:ascii="AR P丸ゴシック体M" w:eastAsia="AR P丸ゴシック体M" w:hAnsi="AR P悠々ゴシック体E" w:hint="eastAsia"/>
                                <w:sz w:val="22"/>
                                <w:szCs w:val="22"/>
                                <w:lang w:eastAsia="ja-JP"/>
                              </w:rPr>
                              <w:t>みんなあつまれ！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85E7E" id="Text Box 2" o:spid="_x0000_s1027" type="#_x0000_t202" style="position:absolute;margin-left:635.25pt;margin-top:69.3pt;width:155.25pt;height:27.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" filled="f" stroked="f" strokeweight="0">
                <v:textbox inset="0,0,0,0">
                  <w:txbxContent>
                    <w:p w14:paraId="27C85EC6" w14:textId="77777777" w:rsidR="00591DF2" w:rsidRPr="00567F9B" w:rsidRDefault="00380B25" w:rsidP="00380B25">
                      <w:pPr>
                        <w:pStyle w:val="2"/>
                        <w:rPr>
                          <w:rFonts w:ascii="AR P丸ゴシック体M" w:eastAsia="AR P丸ゴシック体M" w:hAnsi="AR P悠々ゴシック体E"/>
                          <w:sz w:val="22"/>
                          <w:szCs w:val="22"/>
                          <w:lang w:eastAsia="ja-JP"/>
                        </w:rPr>
                      </w:pPr>
                      <w:r w:rsidRPr="00567F9B">
                        <w:rPr>
                          <w:rFonts w:ascii="AR P丸ゴシック体M" w:eastAsia="AR P丸ゴシック体M" w:hAnsi="AR P悠々ゴシック体E" w:hint="eastAsia"/>
                          <w:sz w:val="22"/>
                          <w:szCs w:val="22"/>
                          <w:lang w:eastAsia="ja-JP"/>
                        </w:rPr>
                        <w:t>宿題したり、遊んだり、</w:t>
                      </w:r>
                    </w:p>
                    <w:p w14:paraId="27C85EC7" w14:textId="77777777" w:rsidR="00380B25" w:rsidRPr="00567F9B" w:rsidRDefault="00380B25" w:rsidP="00591DF2">
                      <w:pPr>
                        <w:pStyle w:val="2"/>
                        <w:ind w:firstLineChars="400" w:firstLine="881"/>
                        <w:rPr>
                          <w:rFonts w:eastAsia="ＭＳ Ｐゴシック"/>
                          <w:b w:val="0"/>
                          <w:sz w:val="22"/>
                          <w:szCs w:val="22"/>
                          <w:lang w:eastAsia="ja-JP"/>
                        </w:rPr>
                      </w:pPr>
                      <w:r w:rsidRPr="00567F9B">
                        <w:rPr>
                          <w:rFonts w:ascii="AR P丸ゴシック体M" w:eastAsia="AR P丸ゴシック体M" w:hAnsi="AR P悠々ゴシック体E" w:hint="eastAsia"/>
                          <w:sz w:val="22"/>
                          <w:szCs w:val="22"/>
                          <w:lang w:eastAsia="ja-JP"/>
                        </w:rPr>
                        <w:t>みんなあつまれ！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76F83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C85E80" wp14:editId="27C85E81">
                <wp:simplePos x="0" y="0"/>
                <wp:positionH relativeFrom="page">
                  <wp:posOffset>7730490</wp:posOffset>
                </wp:positionH>
                <wp:positionV relativeFrom="page">
                  <wp:posOffset>742950</wp:posOffset>
                </wp:positionV>
                <wp:extent cx="2466975" cy="657225"/>
                <wp:effectExtent l="57150" t="38100" r="85725" b="180975"/>
                <wp:wrapNone/>
                <wp:docPr id="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6975" cy="657225"/>
                        </a:xfrm>
                        <a:prstGeom prst="wedgeEllipseCallou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38726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13" o:spid="_x0000_s1026" type="#_x0000_t63" style="position:absolute;left:0;text-align:left;margin-left:608.7pt;margin-top:58.5pt;width:194.25pt;height:51.7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" adj="6300,2430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w10:wrap anchorx="page" anchory="page"/>
              </v:shape>
            </w:pict>
          </mc:Fallback>
        </mc:AlternateContent>
      </w:r>
      <w:r w:rsidR="006C2C58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7C85E82" wp14:editId="27C85E83">
                <wp:simplePos x="0" y="0"/>
                <wp:positionH relativeFrom="page">
                  <wp:posOffset>819150</wp:posOffset>
                </wp:positionH>
                <wp:positionV relativeFrom="page">
                  <wp:posOffset>523875</wp:posOffset>
                </wp:positionV>
                <wp:extent cx="1943100" cy="40005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85EC8" w14:textId="77777777" w:rsidR="00C848BC" w:rsidRDefault="00C848BC">
                            <w:pPr>
                              <w:pStyle w:val="2"/>
                              <w:rPr>
                                <w:rFonts w:ascii="AR P丸ゴシック体M" w:eastAsia="AR P丸ゴシック体M" w:hAnsi="AR P悠々ゴシック体E"/>
                                <w:sz w:val="24"/>
                                <w:lang w:eastAsia="ja-JP"/>
                              </w:rPr>
                            </w:pPr>
                            <w:r w:rsidRPr="00285680">
                              <w:rPr>
                                <w:rFonts w:ascii="AR P丸ゴシック体M" w:eastAsia="AR P丸ゴシック体M" w:hAnsi="AR P悠々ゴシック体E" w:hint="eastAsia"/>
                                <w:sz w:val="24"/>
                              </w:rPr>
                              <w:t>放課後クラブ『あおむし』</w:t>
                            </w:r>
                          </w:p>
                          <w:p w14:paraId="27C85EC9" w14:textId="77777777" w:rsidR="005806D5" w:rsidRPr="00064AD0" w:rsidRDefault="00C848BC" w:rsidP="00907288">
                            <w:pPr>
                              <w:pStyle w:val="2"/>
                              <w:ind w:firstLineChars="500" w:firstLine="1201"/>
                              <w:rPr>
                                <w:rFonts w:eastAsia="ＭＳ Ｐゴシック"/>
                                <w:b w:val="0"/>
                                <w:color w:val="003300"/>
                                <w:szCs w:val="24"/>
                                <w:lang w:eastAsia="ja-JP"/>
                              </w:rPr>
                            </w:pPr>
                            <w:r w:rsidRPr="00285680">
                              <w:rPr>
                                <w:rFonts w:ascii="AR P丸ゴシック体M" w:eastAsia="AR P丸ゴシック体M" w:hAnsi="AR P悠々ゴシック体E" w:hint="eastAsia"/>
                                <w:sz w:val="24"/>
                              </w:rPr>
                              <w:t>について…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85E82" id="_x0000_s1028" type="#_x0000_t202" style="position:absolute;margin-left:64.5pt;margin-top:41.25pt;width:153pt;height:31.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" filled="f" stroked="f" strokeweight="0">
                <v:textbox inset="0,0,0,0">
                  <w:txbxContent>
                    <w:p w14:paraId="27C85EC8" w14:textId="77777777" w:rsidR="00C848BC" w:rsidRDefault="00C848BC">
                      <w:pPr>
                        <w:pStyle w:val="2"/>
                        <w:rPr>
                          <w:rFonts w:ascii="AR P丸ゴシック体M" w:eastAsia="AR P丸ゴシック体M" w:hAnsi="AR P悠々ゴシック体E"/>
                          <w:sz w:val="24"/>
                          <w:lang w:eastAsia="ja-JP"/>
                        </w:rPr>
                      </w:pPr>
                      <w:r w:rsidRPr="00285680">
                        <w:rPr>
                          <w:rFonts w:ascii="AR P丸ゴシック体M" w:eastAsia="AR P丸ゴシック体M" w:hAnsi="AR P悠々ゴシック体E" w:hint="eastAsia"/>
                          <w:sz w:val="24"/>
                        </w:rPr>
                        <w:t>放課後クラブ『あおむし』</w:t>
                      </w:r>
                    </w:p>
                    <w:p w14:paraId="27C85EC9" w14:textId="77777777" w:rsidR="005806D5" w:rsidRPr="00064AD0" w:rsidRDefault="00C848BC" w:rsidP="00907288">
                      <w:pPr>
                        <w:pStyle w:val="2"/>
                        <w:ind w:firstLineChars="500" w:firstLine="1201"/>
                        <w:rPr>
                          <w:rFonts w:eastAsia="ＭＳ Ｐゴシック"/>
                          <w:b w:val="0"/>
                          <w:color w:val="003300"/>
                          <w:szCs w:val="24"/>
                          <w:lang w:eastAsia="ja-JP"/>
                        </w:rPr>
                      </w:pPr>
                      <w:r w:rsidRPr="00285680">
                        <w:rPr>
                          <w:rFonts w:ascii="AR P丸ゴシック体M" w:eastAsia="AR P丸ゴシック体M" w:hAnsi="AR P悠々ゴシック体E" w:hint="eastAsia"/>
                          <w:sz w:val="24"/>
                        </w:rPr>
                        <w:t>について…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2C58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27C85E84" wp14:editId="27C85E85">
                <wp:simplePos x="0" y="0"/>
                <wp:positionH relativeFrom="page">
                  <wp:posOffset>504825</wp:posOffset>
                </wp:positionH>
                <wp:positionV relativeFrom="page">
                  <wp:posOffset>419100</wp:posOffset>
                </wp:positionV>
                <wp:extent cx="2590800" cy="581025"/>
                <wp:effectExtent l="57150" t="38100" r="76200" b="104775"/>
                <wp:wrapNone/>
                <wp:docPr id="2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0" cy="581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D95581" id="AutoShape 14" o:spid="_x0000_s1026" style="position:absolute;left:0;text-align:left;margin-left:39.75pt;margin-top:33pt;width:204pt;height:45.7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w10:wrap anchorx="page" anchory="page"/>
              </v:roundrect>
            </w:pict>
          </mc:Fallback>
        </mc:AlternateContent>
      </w:r>
      <w:r w:rsidR="006C2C58">
        <w:rPr>
          <w:rFonts w:eastAsia="ＭＳ Ｐゴシック"/>
          <w:noProof/>
          <w:lang w:eastAsia="ja-JP"/>
        </w:rPr>
        <w:drawing>
          <wp:anchor distT="0" distB="0" distL="114300" distR="114300" simplePos="0" relativeHeight="251661312" behindDoc="0" locked="0" layoutInCell="1" allowOverlap="1" wp14:anchorId="27C85E86" wp14:editId="27C85E87">
            <wp:simplePos x="0" y="0"/>
            <wp:positionH relativeFrom="column">
              <wp:posOffset>3730625</wp:posOffset>
            </wp:positionH>
            <wp:positionV relativeFrom="paragraph">
              <wp:posOffset>-570230</wp:posOffset>
            </wp:positionV>
            <wp:extent cx="2228850" cy="1671320"/>
            <wp:effectExtent l="0" t="0" r="0" b="508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ひまわり畑看板.p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6713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85E46" w14:textId="77777777" w:rsidR="005806D5" w:rsidRPr="005806D5" w:rsidRDefault="005806D5">
      <w:pPr>
        <w:rPr>
          <w:rFonts w:eastAsia="ＭＳ Ｐゴシック"/>
        </w:rPr>
      </w:pPr>
    </w:p>
    <w:p w14:paraId="27C85E47" w14:textId="77777777" w:rsidR="005806D5" w:rsidRPr="005806D5" w:rsidRDefault="005806D5">
      <w:pPr>
        <w:rPr>
          <w:rFonts w:eastAsia="ＭＳ Ｐゴシック"/>
        </w:rPr>
      </w:pPr>
    </w:p>
    <w:p w14:paraId="27C85E48" w14:textId="77777777" w:rsidR="00751D4B" w:rsidRDefault="00076F83">
      <w:pPr>
        <w:rPr>
          <w:rFonts w:eastAsia="ＭＳ Ｐゴシック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7C85E88" wp14:editId="27C85E89">
                <wp:simplePos x="0" y="0"/>
                <wp:positionH relativeFrom="column">
                  <wp:posOffset>7134225</wp:posOffset>
                </wp:positionH>
                <wp:positionV relativeFrom="paragraph">
                  <wp:posOffset>59690</wp:posOffset>
                </wp:positionV>
                <wp:extent cx="2905125" cy="1838325"/>
                <wp:effectExtent l="57150" t="38100" r="66675" b="85725"/>
                <wp:wrapNone/>
                <wp:docPr id="26" name="Oval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5125" cy="18383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</a:schemeClr>
                            </a:gs>
                            <a:gs pos="35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687FA1" id="Oval 83" o:spid="_x0000_s1026" style="position:absolute;left:0;text-align:left;margin-left:561.75pt;margin-top:4.7pt;width:228.75pt;height:144.7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" fillcolor="#cdddac [1622]" stroked="f">
                <v:fill color2="#f0f4e6 [502]" rotate="t" focusposition="1,1" focussize="" colors="0 #dafda7;22938f #e4fdc2;1 #f5ffe6" focus="100%" type="gradientRadial"/>
                <v:shadow on="t" color="black" opacity="24903f" origin=",.5" offset="0,.55556mm"/>
                <v:textbox inset="5.85pt,.7pt,5.85pt,.7pt"/>
              </v:oval>
            </w:pict>
          </mc:Fallback>
        </mc:AlternateContent>
      </w:r>
    </w:p>
    <w:p w14:paraId="27C85E49" w14:textId="77777777" w:rsidR="00751D4B" w:rsidRDefault="00312CDB">
      <w:pPr>
        <w:rPr>
          <w:rFonts w:eastAsia="ＭＳ Ｐゴシック"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1674624" behindDoc="0" locked="0" layoutInCell="1" allowOverlap="1" wp14:anchorId="27C85E8A" wp14:editId="27C85E8B">
            <wp:simplePos x="0" y="0"/>
            <wp:positionH relativeFrom="column">
              <wp:posOffset>7048500</wp:posOffset>
            </wp:positionH>
            <wp:positionV relativeFrom="paragraph">
              <wp:posOffset>81280</wp:posOffset>
            </wp:positionV>
            <wp:extent cx="2905125" cy="13589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あおむし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6667" b="90000" l="9993" r="96527">
                                  <a14:foregroundMark x1="87385" y1="84848" x2="87385" y2="84848"/>
                                  <a14:foregroundMark x1="88590" y1="85303" x2="88944" y2="85606"/>
                                  <a14:foregroundMark x1="91283" y1="84545" x2="91779" y2="86364"/>
                                  <a14:foregroundMark x1="94118" y1="85303" x2="95110" y2="86364"/>
                                  <a14:foregroundMark x1="27923" y1="17424" x2="28561" y2="19697"/>
                                  <a14:foregroundMark x1="30191" y1="12121" x2="31254" y2="17424"/>
                                  <a14:foregroundMark x1="33168" y1="10909" x2="33735" y2="10909"/>
                                  <a14:foregroundMark x1="34940" y1="13939" x2="35294" y2="16212"/>
                                  <a14:foregroundMark x1="39546" y1="10909" x2="40609" y2="12424"/>
                                  <a14:foregroundMark x1="41814" y1="9091" x2="41814" y2="11364"/>
                                  <a14:foregroundMark x1="46067" y1="9394" x2="47342" y2="9848"/>
                                  <a14:foregroundMark x1="46634" y1="14697" x2="47838" y2="14697"/>
                                  <a14:foregroundMark x1="49043" y1="9848" x2="49043" y2="12424"/>
                                  <a14:foregroundMark x1="50106" y1="9091" x2="50106" y2="10909"/>
                                  <a14:foregroundMark x1="31396" y1="24545" x2="31751" y2="27576"/>
                                  <a14:foregroundMark x1="34444" y1="24091" x2="34444" y2="27121"/>
                                  <a14:foregroundMark x1="40609" y1="20000" x2="40751" y2="19242"/>
                                  <a14:foregroundMark x1="41106" y1="27879" x2="41318" y2="29091"/>
                                  <a14:foregroundMark x1="49043" y1="20303" x2="49043" y2="23333"/>
                                  <a14:foregroundMark x1="49256" y1="24545" x2="49256" y2="27121"/>
                                  <a14:foregroundMark x1="52091" y1="18182" x2="52091" y2="20758"/>
                                  <a14:foregroundMark x1="58398" y1="19242" x2="57335" y2="21515"/>
                                  <a14:foregroundMark x1="64068" y1="19242" x2="65131" y2="19242"/>
                                  <a14:foregroundMark x1="66407" y1="22576" x2="64281" y2="22273"/>
                                  <a14:foregroundMark x1="72573" y1="22576" x2="73423" y2="23030"/>
                                  <a14:foregroundMark x1="75549" y1="22576" x2="75195" y2="24545"/>
                                  <a14:foregroundMark x1="76754" y1="22576" x2="76258" y2="24848"/>
                                  <a14:foregroundMark x1="88094" y1="83030" x2="93763" y2="85606"/>
                                  <a14:foregroundMark x1="43451" y1="18616" x2="44453" y2="285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85E4A" w14:textId="77777777" w:rsidR="00751D4B" w:rsidRDefault="00751D4B">
      <w:pPr>
        <w:rPr>
          <w:rFonts w:eastAsia="ＭＳ Ｐゴシック"/>
          <w:lang w:eastAsia="ja-JP"/>
        </w:rPr>
      </w:pPr>
    </w:p>
    <w:p w14:paraId="27C85E4B" w14:textId="77777777" w:rsidR="00751D4B" w:rsidRDefault="00751D4B">
      <w:pPr>
        <w:rPr>
          <w:rFonts w:eastAsia="ＭＳ Ｐゴシック"/>
          <w:lang w:eastAsia="ja-JP"/>
        </w:rPr>
      </w:pPr>
    </w:p>
    <w:p w14:paraId="27C85E4C" w14:textId="77777777" w:rsidR="00751D4B" w:rsidRDefault="00751D4B">
      <w:pPr>
        <w:rPr>
          <w:rFonts w:eastAsia="ＭＳ Ｐゴシック"/>
          <w:lang w:eastAsia="ja-JP"/>
        </w:rPr>
      </w:pPr>
    </w:p>
    <w:p w14:paraId="27C85E4D" w14:textId="77777777" w:rsidR="00751D4B" w:rsidRDefault="00751D4B">
      <w:pPr>
        <w:rPr>
          <w:rFonts w:eastAsia="ＭＳ Ｐゴシック"/>
          <w:lang w:eastAsia="ja-JP"/>
        </w:rPr>
      </w:pPr>
    </w:p>
    <w:p w14:paraId="27C85E4E" w14:textId="77777777" w:rsidR="00751D4B" w:rsidRDefault="00F712D3">
      <w:pPr>
        <w:rPr>
          <w:rFonts w:eastAsia="ＭＳ Ｐゴシック"/>
          <w:lang w:eastAsia="ja-JP"/>
        </w:rPr>
      </w:pPr>
      <w:r>
        <w:rPr>
          <w:rFonts w:eastAsia="ＭＳ Ｐゴシック" w:hint="eastAsia"/>
          <w:noProof/>
          <w:lang w:eastAsia="ja-JP"/>
        </w:rPr>
        <w:drawing>
          <wp:anchor distT="0" distB="0" distL="114300" distR="114300" simplePos="0" relativeHeight="251660288" behindDoc="0" locked="0" layoutInCell="1" allowOverlap="1" wp14:anchorId="27C85E8C" wp14:editId="27C85E8D">
            <wp:simplePos x="0" y="0"/>
            <wp:positionH relativeFrom="column">
              <wp:posOffset>3648075</wp:posOffset>
            </wp:positionH>
            <wp:positionV relativeFrom="paragraph">
              <wp:posOffset>17145</wp:posOffset>
            </wp:positionV>
            <wp:extent cx="2405546" cy="2600325"/>
            <wp:effectExtent l="38100" t="38100" r="33020" b="2857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546" cy="26003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85E4F" w14:textId="77777777" w:rsidR="00751D4B" w:rsidRDefault="00751D4B">
      <w:pPr>
        <w:rPr>
          <w:rFonts w:eastAsia="ＭＳ Ｐゴシック"/>
          <w:lang w:eastAsia="ja-JP"/>
        </w:rPr>
      </w:pPr>
    </w:p>
    <w:p w14:paraId="27C85E50" w14:textId="77777777" w:rsidR="00751D4B" w:rsidRDefault="00751D4B">
      <w:pPr>
        <w:rPr>
          <w:rFonts w:eastAsia="ＭＳ Ｐゴシック"/>
          <w:lang w:eastAsia="ja-JP"/>
        </w:rPr>
      </w:pPr>
    </w:p>
    <w:p w14:paraId="27C85E51" w14:textId="77777777" w:rsidR="00751D4B" w:rsidRDefault="00751D4B">
      <w:pPr>
        <w:rPr>
          <w:rFonts w:eastAsia="ＭＳ Ｐゴシック"/>
          <w:lang w:eastAsia="ja-JP"/>
        </w:rPr>
      </w:pPr>
    </w:p>
    <w:p w14:paraId="27C85E52" w14:textId="77777777" w:rsidR="00751D4B" w:rsidRDefault="00751D4B">
      <w:pPr>
        <w:rPr>
          <w:rFonts w:eastAsia="ＭＳ Ｐゴシック"/>
          <w:lang w:eastAsia="ja-JP"/>
        </w:rPr>
      </w:pPr>
    </w:p>
    <w:p w14:paraId="27C85E53" w14:textId="77777777" w:rsidR="00751D4B" w:rsidRDefault="00751D4B">
      <w:pPr>
        <w:rPr>
          <w:rFonts w:eastAsia="ＭＳ Ｐゴシック"/>
          <w:lang w:eastAsia="ja-JP"/>
        </w:rPr>
      </w:pPr>
    </w:p>
    <w:p w14:paraId="27C85E54" w14:textId="77777777" w:rsidR="00751D4B" w:rsidRDefault="00751D4B">
      <w:pPr>
        <w:rPr>
          <w:rFonts w:eastAsia="ＭＳ Ｐゴシック"/>
          <w:lang w:eastAsia="ja-JP"/>
        </w:rPr>
      </w:pPr>
    </w:p>
    <w:p w14:paraId="27C85E55" w14:textId="77777777" w:rsidR="00751D4B" w:rsidRDefault="006C2C58">
      <w:pPr>
        <w:rPr>
          <w:rFonts w:eastAsia="ＭＳ Ｐゴシック"/>
          <w:lang w:eastAsia="ja-JP"/>
        </w:rPr>
      </w:pPr>
      <w:r>
        <w:rPr>
          <w:rFonts w:ascii="Arial" w:hAnsi="Arial" w:cs="Arial"/>
          <w:noProof/>
          <w:color w:val="0000DE"/>
          <w:bdr w:val="single" w:sz="6" w:space="0" w:color="DDDDDD" w:frame="1"/>
          <w:lang w:eastAsia="ja-JP"/>
        </w:rPr>
        <w:drawing>
          <wp:anchor distT="0" distB="0" distL="114300" distR="114300" simplePos="0" relativeHeight="251673600" behindDoc="0" locked="0" layoutInCell="1" allowOverlap="1" wp14:anchorId="27C85E8E" wp14:editId="27C85E8F">
            <wp:simplePos x="0" y="0"/>
            <wp:positionH relativeFrom="column">
              <wp:posOffset>781050</wp:posOffset>
            </wp:positionH>
            <wp:positionV relativeFrom="paragraph">
              <wp:posOffset>118745</wp:posOffset>
            </wp:positionV>
            <wp:extent cx="904875" cy="949960"/>
            <wp:effectExtent l="0" t="0" r="9525" b="2540"/>
            <wp:wrapNone/>
            <wp:docPr id="14" name="図 14" descr="「イラスト 無料 ...」の画像検索結果">
              <a:hlinkClick xmlns:a="http://schemas.openxmlformats.org/drawingml/2006/main" r:id="rId13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イラスト 無料 ...」の画像検索結果">
                      <a:hlinkClick r:id="rId13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85E56" w14:textId="77777777" w:rsidR="00751D4B" w:rsidRDefault="00751D4B">
      <w:pPr>
        <w:rPr>
          <w:rFonts w:eastAsia="ＭＳ Ｐゴシック"/>
          <w:lang w:eastAsia="ja-JP"/>
        </w:rPr>
      </w:pPr>
    </w:p>
    <w:p w14:paraId="27C85E57" w14:textId="77777777" w:rsidR="00751D4B" w:rsidRDefault="00751D4B">
      <w:pPr>
        <w:rPr>
          <w:rFonts w:eastAsia="ＭＳ Ｐゴシック"/>
          <w:lang w:eastAsia="ja-JP"/>
        </w:rPr>
      </w:pPr>
    </w:p>
    <w:p w14:paraId="27C85E58" w14:textId="77777777" w:rsidR="00751D4B" w:rsidRDefault="00076F83">
      <w:pPr>
        <w:rPr>
          <w:rFonts w:eastAsia="ＭＳ Ｐゴシック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7C85E90" wp14:editId="27C85E91">
                <wp:simplePos x="0" y="0"/>
                <wp:positionH relativeFrom="page">
                  <wp:posOffset>7507605</wp:posOffset>
                </wp:positionH>
                <wp:positionV relativeFrom="page">
                  <wp:posOffset>4592955</wp:posOffset>
                </wp:positionV>
                <wp:extent cx="2606040" cy="362585"/>
                <wp:effectExtent l="0" t="0" r="3810" b="14605"/>
                <wp:wrapNone/>
                <wp:docPr id="2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85ECA" w14:textId="77777777" w:rsidR="00F712D3" w:rsidRPr="00076F83" w:rsidRDefault="00F712D3">
                            <w:pPr>
                              <w:pStyle w:val="Masthead"/>
                              <w:rPr>
                                <w:rFonts w:ascii="AR P丸ゴシック体M" w:eastAsia="AR P丸ゴシック体M" w:hAnsi="AR P丸ゴシック体M"/>
                                <w:color w:val="00B050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076F83">
                              <w:rPr>
                                <w:rFonts w:ascii="AR P丸ゴシック体M" w:eastAsia="AR P丸ゴシック体M" w:hAnsi="AR P丸ゴシック体M" w:hint="eastAsia"/>
                                <w:color w:val="00B050"/>
                                <w:sz w:val="24"/>
                                <w:szCs w:val="24"/>
                                <w:lang w:eastAsia="ja-JP"/>
                              </w:rPr>
                              <w:t>放課後クラブあおむしは</w:t>
                            </w:r>
                          </w:p>
                          <w:p w14:paraId="27C85ECB" w14:textId="77777777" w:rsidR="005806D5" w:rsidRPr="00076F83" w:rsidRDefault="00F712D3">
                            <w:pPr>
                              <w:pStyle w:val="Masthead"/>
                              <w:rPr>
                                <w:rFonts w:ascii="AR P丸ゴシック体M" w:eastAsia="AR P丸ゴシック体M" w:hAnsi="AR P丸ゴシック体M"/>
                                <w:color w:val="00B050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076F83">
                              <w:rPr>
                                <w:rFonts w:ascii="AR P丸ゴシック体M" w:eastAsia="AR P丸ゴシック体M" w:hAnsi="AR P丸ゴシック体M" w:hint="eastAsia"/>
                                <w:color w:val="00B050"/>
                                <w:sz w:val="24"/>
                                <w:szCs w:val="24"/>
                                <w:lang w:eastAsia="ja-JP"/>
                              </w:rPr>
                              <w:t>NPO法人えほんのお部屋ひまわり畑が開いている小学生の居場所です。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85E90" id="Text Box 23" o:spid="_x0000_s1029" type="#_x0000_t202" style="position:absolute;margin-left:591.15pt;margin-top:361.65pt;width:205.2pt;height:28.5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" filled="f" stroked="f" strokeweight="0">
                <v:textbox style="mso-fit-shape-to-text:t" inset="0,0,0,0">
                  <w:txbxContent>
                    <w:p w14:paraId="27C85ECA" w14:textId="77777777" w:rsidR="00F712D3" w:rsidRPr="00076F83" w:rsidRDefault="00F712D3">
                      <w:pPr>
                        <w:pStyle w:val="Masthead"/>
                        <w:rPr>
                          <w:rFonts w:ascii="AR P丸ゴシック体M" w:eastAsia="AR P丸ゴシック体M" w:hAnsi="AR P丸ゴシック体M"/>
                          <w:color w:val="00B050"/>
                          <w:sz w:val="24"/>
                          <w:szCs w:val="24"/>
                          <w:lang w:eastAsia="ja-JP"/>
                        </w:rPr>
                      </w:pPr>
                      <w:r w:rsidRPr="00076F83">
                        <w:rPr>
                          <w:rFonts w:ascii="AR P丸ゴシック体M" w:eastAsia="AR P丸ゴシック体M" w:hAnsi="AR P丸ゴシック体M" w:hint="eastAsia"/>
                          <w:color w:val="00B050"/>
                          <w:sz w:val="24"/>
                          <w:szCs w:val="24"/>
                          <w:lang w:eastAsia="ja-JP"/>
                        </w:rPr>
                        <w:t>放課後クラブあおむしは</w:t>
                      </w:r>
                    </w:p>
                    <w:p w14:paraId="27C85ECB" w14:textId="77777777" w:rsidR="005806D5" w:rsidRPr="00076F83" w:rsidRDefault="00F712D3">
                      <w:pPr>
                        <w:pStyle w:val="Masthead"/>
                        <w:rPr>
                          <w:rFonts w:ascii="AR P丸ゴシック体M" w:eastAsia="AR P丸ゴシック体M" w:hAnsi="AR P丸ゴシック体M"/>
                          <w:color w:val="00B050"/>
                          <w:sz w:val="24"/>
                          <w:szCs w:val="24"/>
                          <w:lang w:eastAsia="ja-JP"/>
                        </w:rPr>
                      </w:pPr>
                      <w:r w:rsidRPr="00076F83">
                        <w:rPr>
                          <w:rFonts w:ascii="AR P丸ゴシック体M" w:eastAsia="AR P丸ゴシック体M" w:hAnsi="AR P丸ゴシック体M" w:hint="eastAsia"/>
                          <w:color w:val="00B050"/>
                          <w:sz w:val="24"/>
                          <w:szCs w:val="24"/>
                          <w:lang w:eastAsia="ja-JP"/>
                        </w:rPr>
                        <w:t>NPO法人えほんのお部屋ひまわり畑が開いている小学生の居場所です。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7C85E59" w14:textId="77777777" w:rsidR="00751D4B" w:rsidRDefault="00751D4B">
      <w:pPr>
        <w:rPr>
          <w:rFonts w:eastAsia="ＭＳ Ｐゴシック"/>
          <w:lang w:eastAsia="ja-JP"/>
        </w:rPr>
      </w:pPr>
    </w:p>
    <w:p w14:paraId="27C85E5A" w14:textId="77777777" w:rsidR="00751D4B" w:rsidRDefault="00751D4B">
      <w:pPr>
        <w:rPr>
          <w:rFonts w:eastAsia="ＭＳ Ｐゴシック"/>
          <w:lang w:eastAsia="ja-JP"/>
        </w:rPr>
      </w:pPr>
    </w:p>
    <w:p w14:paraId="27C85E5B" w14:textId="77777777" w:rsidR="00751D4B" w:rsidRDefault="00751D4B">
      <w:pPr>
        <w:rPr>
          <w:rFonts w:eastAsia="ＭＳ Ｐゴシック"/>
          <w:lang w:eastAsia="ja-JP"/>
        </w:rPr>
      </w:pPr>
    </w:p>
    <w:p w14:paraId="27C85E5C" w14:textId="77777777" w:rsidR="00751D4B" w:rsidRDefault="00D920A9">
      <w:pPr>
        <w:rPr>
          <w:rFonts w:eastAsia="ＭＳ Ｐゴシック"/>
          <w:lang w:eastAsia="ja-JP"/>
        </w:rPr>
      </w:pPr>
      <w:r w:rsidRPr="00F47577">
        <w:rPr>
          <w:rFonts w:eastAsia="ＭＳ Ｐ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C85E92" wp14:editId="27C85E93">
                <wp:simplePos x="0" y="0"/>
                <wp:positionH relativeFrom="column">
                  <wp:posOffset>-66675</wp:posOffset>
                </wp:positionH>
                <wp:positionV relativeFrom="paragraph">
                  <wp:posOffset>73660</wp:posOffset>
                </wp:positionV>
                <wp:extent cx="3038475" cy="1247775"/>
                <wp:effectExtent l="57150" t="38100" r="85725" b="10477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12477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C85ECC" w14:textId="77777777" w:rsidR="00F47577" w:rsidRPr="00D920A9" w:rsidRDefault="00F47577" w:rsidP="006C2C58">
                            <w:pPr>
                              <w:jc w:val="center"/>
                              <w:rPr>
                                <w:rFonts w:ascii="AR P丸ゴシック体M" w:eastAsia="AR P丸ゴシック体M" w:hAnsi="AR P丸ゴシック体M"/>
                                <w:b/>
                                <w:sz w:val="22"/>
                                <w:szCs w:val="22"/>
                                <w:lang w:eastAsia="ja-JP"/>
                              </w:rPr>
                            </w:pPr>
                            <w:r w:rsidRPr="00D920A9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sz w:val="22"/>
                                <w:szCs w:val="22"/>
                                <w:lang w:eastAsia="ja-JP"/>
                              </w:rPr>
                              <w:t>ボランティアを募集しています</w:t>
                            </w:r>
                          </w:p>
                          <w:p w14:paraId="27C85ECD" w14:textId="77777777" w:rsidR="00F47577" w:rsidRPr="006C2C58" w:rsidRDefault="00F47577" w:rsidP="006C2C58">
                            <w:pPr>
                              <w:jc w:val="center"/>
                              <w:rPr>
                                <w:rFonts w:ascii="AR P丸ゴシック体M" w:eastAsia="AR P丸ゴシック体M" w:hAnsi="AR P丸ゴシック体M"/>
                                <w:sz w:val="22"/>
                                <w:szCs w:val="22"/>
                                <w:lang w:eastAsia="ja-JP"/>
                              </w:rPr>
                            </w:pPr>
                          </w:p>
                          <w:p w14:paraId="27C85ECE" w14:textId="77777777" w:rsidR="007D6924" w:rsidRDefault="00F47577" w:rsidP="006C2C58">
                            <w:pPr>
                              <w:jc w:val="center"/>
                              <w:rPr>
                                <w:rFonts w:ascii="AR P丸ゴシック体M" w:eastAsia="AR P丸ゴシック体M" w:hAnsi="AR P丸ゴシック体M"/>
                                <w:sz w:val="22"/>
                                <w:szCs w:val="22"/>
                                <w:lang w:eastAsia="ja-JP"/>
                              </w:rPr>
                            </w:pPr>
                            <w:r w:rsidRPr="006C2C58">
                              <w:rPr>
                                <w:rFonts w:ascii="AR P丸ゴシック体M" w:eastAsia="AR P丸ゴシック体M" w:hAnsi="AR P丸ゴシック体M" w:hint="eastAsia"/>
                                <w:sz w:val="22"/>
                                <w:szCs w:val="22"/>
                                <w:lang w:eastAsia="ja-JP"/>
                              </w:rPr>
                              <w:t>子ども達と</w:t>
                            </w:r>
                            <w:r w:rsidR="00D920A9">
                              <w:rPr>
                                <w:rFonts w:ascii="AR P丸ゴシック体M" w:eastAsia="AR P丸ゴシック体M" w:hAnsi="AR P丸ゴシック体M" w:hint="eastAsia"/>
                                <w:sz w:val="22"/>
                                <w:szCs w:val="22"/>
                                <w:lang w:eastAsia="ja-JP"/>
                              </w:rPr>
                              <w:t>一緒に遊んだり、様子を</w:t>
                            </w:r>
                            <w:r w:rsidR="006C2C58">
                              <w:rPr>
                                <w:rFonts w:ascii="AR P丸ゴシック体M" w:eastAsia="AR P丸ゴシック体M" w:hAnsi="AR P丸ゴシック体M" w:hint="eastAsia"/>
                                <w:sz w:val="22"/>
                                <w:szCs w:val="22"/>
                                <w:lang w:eastAsia="ja-JP"/>
                              </w:rPr>
                              <w:t>そっと見守ってくれたり、子ども食堂のお手伝いをしてくれる。そんなボランティアさんを募集</w:t>
                            </w:r>
                            <w:r w:rsidR="007D6924">
                              <w:rPr>
                                <w:rFonts w:ascii="AR P丸ゴシック体M" w:eastAsia="AR P丸ゴシック体M" w:hAnsi="AR P丸ゴシック体M" w:hint="eastAsia"/>
                                <w:sz w:val="22"/>
                                <w:szCs w:val="22"/>
                                <w:lang w:eastAsia="ja-JP"/>
                              </w:rPr>
                              <w:t>中</w:t>
                            </w:r>
                            <w:r w:rsidR="006C2C58">
                              <w:rPr>
                                <w:rFonts w:ascii="AR P丸ゴシック体M" w:eastAsia="AR P丸ゴシック体M" w:hAnsi="AR P丸ゴシック体M" w:hint="eastAsia"/>
                                <w:sz w:val="22"/>
                                <w:szCs w:val="22"/>
                                <w:lang w:eastAsia="ja-JP"/>
                              </w:rPr>
                              <w:t>。</w:t>
                            </w:r>
                          </w:p>
                          <w:p w14:paraId="27C85ECF" w14:textId="77777777" w:rsidR="00F47577" w:rsidRPr="006C2C58" w:rsidRDefault="006C2C58" w:rsidP="006C2C58">
                            <w:pPr>
                              <w:jc w:val="center"/>
                              <w:rPr>
                                <w:rFonts w:ascii="AR P丸ゴシック体M" w:eastAsia="AR P丸ゴシック体M" w:hAnsi="AR P丸ゴシック体M"/>
                                <w:sz w:val="22"/>
                                <w:szCs w:val="22"/>
                                <w:lang w:eastAsia="ja-JP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22"/>
                                <w:szCs w:val="22"/>
                                <w:lang w:eastAsia="ja-JP"/>
                              </w:rPr>
                              <w:t>いつでもお声掛け下さい。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85E92" id="テキスト ボックス 2" o:spid="_x0000_s1030" type="#_x0000_t202" style="position:absolute;margin-left:-5.25pt;margin-top:5.8pt;width:239.25pt;height:9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7C85ECC" w14:textId="77777777" w:rsidR="00F47577" w:rsidRPr="00D920A9" w:rsidRDefault="00F47577" w:rsidP="006C2C58">
                      <w:pPr>
                        <w:jc w:val="center"/>
                        <w:rPr>
                          <w:rFonts w:ascii="AR P丸ゴシック体M" w:eastAsia="AR P丸ゴシック体M" w:hAnsi="AR P丸ゴシック体M"/>
                          <w:b/>
                          <w:sz w:val="22"/>
                          <w:szCs w:val="22"/>
                          <w:lang w:eastAsia="ja-JP"/>
                        </w:rPr>
                      </w:pPr>
                      <w:r w:rsidRPr="00D920A9">
                        <w:rPr>
                          <w:rFonts w:ascii="AR P丸ゴシック体M" w:eastAsia="AR P丸ゴシック体M" w:hAnsi="AR P丸ゴシック体M" w:hint="eastAsia"/>
                          <w:b/>
                          <w:sz w:val="22"/>
                          <w:szCs w:val="22"/>
                          <w:lang w:eastAsia="ja-JP"/>
                        </w:rPr>
                        <w:t>ボランティアを募集しています</w:t>
                      </w:r>
                    </w:p>
                    <w:p w14:paraId="27C85ECD" w14:textId="77777777" w:rsidR="00F47577" w:rsidRPr="006C2C58" w:rsidRDefault="00F47577" w:rsidP="006C2C58">
                      <w:pPr>
                        <w:jc w:val="center"/>
                        <w:rPr>
                          <w:rFonts w:ascii="AR P丸ゴシック体M" w:eastAsia="AR P丸ゴシック体M" w:hAnsi="AR P丸ゴシック体M"/>
                          <w:sz w:val="22"/>
                          <w:szCs w:val="22"/>
                          <w:lang w:eastAsia="ja-JP"/>
                        </w:rPr>
                      </w:pPr>
                    </w:p>
                    <w:p w14:paraId="27C85ECE" w14:textId="77777777" w:rsidR="007D6924" w:rsidRDefault="00F47577" w:rsidP="006C2C58">
                      <w:pPr>
                        <w:jc w:val="center"/>
                        <w:rPr>
                          <w:rFonts w:ascii="AR P丸ゴシック体M" w:eastAsia="AR P丸ゴシック体M" w:hAnsi="AR P丸ゴシック体M"/>
                          <w:sz w:val="22"/>
                          <w:szCs w:val="22"/>
                          <w:lang w:eastAsia="ja-JP"/>
                        </w:rPr>
                      </w:pPr>
                      <w:r w:rsidRPr="006C2C58">
                        <w:rPr>
                          <w:rFonts w:ascii="AR P丸ゴシック体M" w:eastAsia="AR P丸ゴシック体M" w:hAnsi="AR P丸ゴシック体M" w:hint="eastAsia"/>
                          <w:sz w:val="22"/>
                          <w:szCs w:val="22"/>
                          <w:lang w:eastAsia="ja-JP"/>
                        </w:rPr>
                        <w:t>子ども達と</w:t>
                      </w:r>
                      <w:r w:rsidR="00D920A9">
                        <w:rPr>
                          <w:rFonts w:ascii="AR P丸ゴシック体M" w:eastAsia="AR P丸ゴシック体M" w:hAnsi="AR P丸ゴシック体M" w:hint="eastAsia"/>
                          <w:sz w:val="22"/>
                          <w:szCs w:val="22"/>
                          <w:lang w:eastAsia="ja-JP"/>
                        </w:rPr>
                        <w:t>一緒に遊んだり、様子を</w:t>
                      </w:r>
                      <w:r w:rsidR="006C2C58">
                        <w:rPr>
                          <w:rFonts w:ascii="AR P丸ゴシック体M" w:eastAsia="AR P丸ゴシック体M" w:hAnsi="AR P丸ゴシック体M" w:hint="eastAsia"/>
                          <w:sz w:val="22"/>
                          <w:szCs w:val="22"/>
                          <w:lang w:eastAsia="ja-JP"/>
                        </w:rPr>
                        <w:t>そっと見守ってくれたり、子ども食堂のお手伝いをしてくれる。そんなボランティアさんを募集</w:t>
                      </w:r>
                      <w:r w:rsidR="007D6924">
                        <w:rPr>
                          <w:rFonts w:ascii="AR P丸ゴシック体M" w:eastAsia="AR P丸ゴシック体M" w:hAnsi="AR P丸ゴシック体M" w:hint="eastAsia"/>
                          <w:sz w:val="22"/>
                          <w:szCs w:val="22"/>
                          <w:lang w:eastAsia="ja-JP"/>
                        </w:rPr>
                        <w:t>中</w:t>
                      </w:r>
                      <w:r w:rsidR="006C2C58">
                        <w:rPr>
                          <w:rFonts w:ascii="AR P丸ゴシック体M" w:eastAsia="AR P丸ゴシック体M" w:hAnsi="AR P丸ゴシック体M" w:hint="eastAsia"/>
                          <w:sz w:val="22"/>
                          <w:szCs w:val="22"/>
                          <w:lang w:eastAsia="ja-JP"/>
                        </w:rPr>
                        <w:t>。</w:t>
                      </w:r>
                    </w:p>
                    <w:p w14:paraId="27C85ECF" w14:textId="77777777" w:rsidR="00F47577" w:rsidRPr="006C2C58" w:rsidRDefault="006C2C58" w:rsidP="006C2C58">
                      <w:pPr>
                        <w:jc w:val="center"/>
                        <w:rPr>
                          <w:rFonts w:ascii="AR P丸ゴシック体M" w:eastAsia="AR P丸ゴシック体M" w:hAnsi="AR P丸ゴシック体M"/>
                          <w:sz w:val="22"/>
                          <w:szCs w:val="22"/>
                          <w:lang w:eastAsia="ja-JP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  <w:sz w:val="22"/>
                          <w:szCs w:val="22"/>
                          <w:lang w:eastAsia="ja-JP"/>
                        </w:rPr>
                        <w:t>いつでもお声掛け下さい。</w:t>
                      </w:r>
                    </w:p>
                  </w:txbxContent>
                </v:textbox>
              </v:shape>
            </w:pict>
          </mc:Fallback>
        </mc:AlternateContent>
      </w:r>
      <w:r w:rsidR="00076F83">
        <w:rPr>
          <w:rFonts w:asciiTheme="majorEastAsia" w:eastAsiaTheme="majorEastAsia" w:hAnsiTheme="majorEastAsia"/>
          <w:noProof/>
          <w:sz w:val="20"/>
          <w:szCs w:val="20"/>
          <w:lang w:eastAsia="ja-JP"/>
        </w:rPr>
        <w:drawing>
          <wp:anchor distT="0" distB="0" distL="114300" distR="114300" simplePos="0" relativeHeight="251669504" behindDoc="0" locked="0" layoutInCell="1" allowOverlap="1" wp14:anchorId="27C85E94" wp14:editId="27C85E95">
            <wp:simplePos x="0" y="0"/>
            <wp:positionH relativeFrom="column">
              <wp:posOffset>7613015</wp:posOffset>
            </wp:positionH>
            <wp:positionV relativeFrom="paragraph">
              <wp:posOffset>60960</wp:posOffset>
            </wp:positionV>
            <wp:extent cx="1743075" cy="1497965"/>
            <wp:effectExtent l="0" t="0" r="9525" b="6985"/>
            <wp:wrapNone/>
            <wp:docPr id="3" name="図 3" descr="C:\Users\7777777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7777\Pictures\img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85E5D" w14:textId="77777777" w:rsidR="00751D4B" w:rsidRDefault="00751D4B">
      <w:pPr>
        <w:rPr>
          <w:rFonts w:eastAsia="ＭＳ Ｐゴシック"/>
          <w:lang w:eastAsia="ja-JP"/>
        </w:rPr>
      </w:pPr>
    </w:p>
    <w:p w14:paraId="27C85E5E" w14:textId="77777777" w:rsidR="00751D4B" w:rsidRDefault="00D920A9">
      <w:pPr>
        <w:rPr>
          <w:rFonts w:eastAsia="ＭＳ Ｐゴシック"/>
          <w:lang w:eastAsia="ja-JP"/>
        </w:rPr>
      </w:pPr>
      <w:r>
        <w:rPr>
          <w:rFonts w:eastAsia="ＭＳ Ｐ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C85E96" wp14:editId="27C85E97">
                <wp:simplePos x="0" y="0"/>
                <wp:positionH relativeFrom="page">
                  <wp:posOffset>4109720</wp:posOffset>
                </wp:positionH>
                <wp:positionV relativeFrom="page">
                  <wp:posOffset>5686425</wp:posOffset>
                </wp:positionV>
                <wp:extent cx="2613025" cy="1181735"/>
                <wp:effectExtent l="0" t="0" r="15875" b="18415"/>
                <wp:wrapNone/>
                <wp:docPr id="21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025" cy="1181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85ED0" w14:textId="77777777" w:rsidR="00751D4B" w:rsidRPr="00751D4B" w:rsidRDefault="00751D4B" w:rsidP="00271CB6">
                            <w:pPr>
                              <w:spacing w:beforeLines="30" w:before="72" w:line="240" w:lineRule="atLeast"/>
                              <w:rPr>
                                <w:rFonts w:ascii="AR P丸ゴシック体M" w:eastAsia="AR P丸ゴシック体M"/>
                                <w:sz w:val="22"/>
                                <w:lang w:eastAsia="ja-JP"/>
                              </w:rPr>
                            </w:pPr>
                            <w:r w:rsidRPr="00751D4B">
                              <w:rPr>
                                <w:rFonts w:ascii="AR P丸ゴシック体M" w:eastAsia="AR P丸ゴシック体M" w:hint="eastAsia"/>
                                <w:sz w:val="22"/>
                                <w:lang w:eastAsia="ja-JP"/>
                              </w:rPr>
                              <w:t>〒573-0084</w:t>
                            </w:r>
                          </w:p>
                          <w:p w14:paraId="27C85ED1" w14:textId="77777777" w:rsidR="00751D4B" w:rsidRPr="00751D4B" w:rsidRDefault="00751D4B" w:rsidP="00271CB6">
                            <w:pPr>
                              <w:spacing w:beforeLines="30" w:before="72" w:line="240" w:lineRule="atLeast"/>
                              <w:rPr>
                                <w:rFonts w:ascii="AR P丸ゴシック体M" w:eastAsia="AR P丸ゴシック体M"/>
                              </w:rPr>
                            </w:pPr>
                            <w:r w:rsidRPr="00751D4B">
                              <w:rPr>
                                <w:rFonts w:ascii="AR P丸ゴシック体M" w:eastAsia="AR P丸ゴシック体M" w:hint="eastAsia"/>
                                <w:sz w:val="22"/>
                                <w:lang w:eastAsia="ja-JP"/>
                              </w:rPr>
                              <w:t>枚方市香里ケ丘１２丁目６－２８</w:t>
                            </w:r>
                          </w:p>
                          <w:p w14:paraId="27C85ED2" w14:textId="77777777" w:rsidR="00751D4B" w:rsidRPr="00751D4B" w:rsidRDefault="00751D4B" w:rsidP="00751D4B">
                            <w:pPr>
                              <w:pStyle w:val="Contact"/>
                              <w:spacing w:beforeLines="50" w:before="120"/>
                              <w:rPr>
                                <w:rFonts w:ascii="AR P丸ゴシック体M" w:eastAsia="AR P丸ゴシック体M" w:hAnsi="AR P丸ゴシック体M"/>
                                <w:color w:val="auto"/>
                                <w:lang w:eastAsia="ja-JP"/>
                              </w:rPr>
                            </w:pPr>
                            <w:r w:rsidRPr="00751D4B">
                              <w:rPr>
                                <w:rStyle w:val="HTML"/>
                                <w:rFonts w:ascii="AR P丸ゴシック体M" w:eastAsia="AR P丸ゴシック体M" w:hAnsi="AR P丸ゴシック体M" w:cs="Arial" w:hint="eastAsia"/>
                                <w:color w:val="auto"/>
                                <w:sz w:val="20"/>
                                <w:szCs w:val="20"/>
                                <w:lang w:eastAsia="ja-JP"/>
                              </w:rPr>
                              <w:t>電話番号：090-6739-7064</w:t>
                            </w:r>
                          </w:p>
                          <w:p w14:paraId="27C85ED3" w14:textId="77777777" w:rsidR="00751D4B" w:rsidRPr="00751D4B" w:rsidRDefault="00F53DD6" w:rsidP="00751D4B">
                            <w:pPr>
                              <w:pStyle w:val="Contact"/>
                              <w:spacing w:beforeLines="30" w:before="72"/>
                              <w:rPr>
                                <w:rFonts w:ascii="AR P丸ゴシック体M" w:eastAsia="AR P丸ゴシック体M" w:hAnsi="AR P丸ゴシック体M"/>
                                <w:color w:val="auto"/>
                                <w:lang w:eastAsia="ja-JP"/>
                              </w:rPr>
                            </w:pPr>
                            <w:hyperlink r:id="rId16" w:history="1">
                              <w:r w:rsidR="00D920A9" w:rsidRPr="006C0E16">
                                <w:rPr>
                                  <w:rStyle w:val="ab"/>
                                  <w:rFonts w:ascii="AR P丸ゴシック体M" w:eastAsia="AR P丸ゴシック体M" w:hAnsi="AR P丸ゴシック体M" w:cs="Arial"/>
                                  <w:sz w:val="20"/>
                                  <w:szCs w:val="20"/>
                                </w:rPr>
                                <w:t>www.himawaribatake0303.com</w:t>
                              </w:r>
                            </w:hyperlink>
                            <w:r w:rsidR="00D920A9">
                              <w:rPr>
                                <w:rStyle w:val="HTML"/>
                                <w:rFonts w:ascii="AR P丸ゴシック体M" w:eastAsia="AR P丸ゴシック体M" w:hAnsi="AR P丸ゴシック体M" w:cs="Arial" w:hint="eastAsia"/>
                                <w:color w:val="auto"/>
                                <w:sz w:val="20"/>
                                <w:szCs w:val="20"/>
                                <w:lang w:eastAsia="ja-JP"/>
                              </w:rPr>
                              <w:t xml:space="preserve">　</w:t>
                            </w:r>
                          </w:p>
                          <w:p w14:paraId="27C85ED4" w14:textId="77777777" w:rsidR="00751D4B" w:rsidRPr="00751D4B" w:rsidRDefault="00751D4B" w:rsidP="00271CB6">
                            <w:pPr>
                              <w:pStyle w:val="a5"/>
                              <w:spacing w:beforeLines="30" w:before="72" w:line="240" w:lineRule="atLeast"/>
                              <w:jc w:val="both"/>
                              <w:rPr>
                                <w:rFonts w:eastAsia="ＭＳ Ｐゴシック"/>
                                <w:noProof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85E96" id="Text Box 86" o:spid="_x0000_s1031" type="#_x0000_t202" style="position:absolute;margin-left:323.6pt;margin-top:447.75pt;width:205.75pt;height:93.0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" filled="f" stroked="f">
                <v:textbox style="mso-fit-shape-to-text:t" inset="0,0,0,0">
                  <w:txbxContent>
                    <w:p w14:paraId="27C85ED0" w14:textId="77777777" w:rsidR="00751D4B" w:rsidRPr="00751D4B" w:rsidRDefault="00751D4B" w:rsidP="00271CB6">
                      <w:pPr>
                        <w:spacing w:beforeLines="30" w:before="72" w:line="240" w:lineRule="atLeast"/>
                        <w:rPr>
                          <w:rFonts w:ascii="AR P丸ゴシック体M" w:eastAsia="AR P丸ゴシック体M"/>
                          <w:sz w:val="22"/>
                          <w:lang w:eastAsia="ja-JP"/>
                        </w:rPr>
                      </w:pPr>
                      <w:r w:rsidRPr="00751D4B">
                        <w:rPr>
                          <w:rFonts w:ascii="AR P丸ゴシック体M" w:eastAsia="AR P丸ゴシック体M" w:hint="eastAsia"/>
                          <w:sz w:val="22"/>
                          <w:lang w:eastAsia="ja-JP"/>
                        </w:rPr>
                        <w:t>〒573-0084</w:t>
                      </w:r>
                    </w:p>
                    <w:p w14:paraId="27C85ED1" w14:textId="77777777" w:rsidR="00751D4B" w:rsidRPr="00751D4B" w:rsidRDefault="00751D4B" w:rsidP="00271CB6">
                      <w:pPr>
                        <w:spacing w:beforeLines="30" w:before="72" w:line="240" w:lineRule="atLeast"/>
                        <w:rPr>
                          <w:rFonts w:ascii="AR P丸ゴシック体M" w:eastAsia="AR P丸ゴシック体M"/>
                        </w:rPr>
                      </w:pPr>
                      <w:r w:rsidRPr="00751D4B">
                        <w:rPr>
                          <w:rFonts w:ascii="AR P丸ゴシック体M" w:eastAsia="AR P丸ゴシック体M" w:hint="eastAsia"/>
                          <w:sz w:val="22"/>
                          <w:lang w:eastAsia="ja-JP"/>
                        </w:rPr>
                        <w:t>枚方市香里ケ丘１２丁目６－２８</w:t>
                      </w:r>
                    </w:p>
                    <w:p w14:paraId="27C85ED2" w14:textId="77777777" w:rsidR="00751D4B" w:rsidRPr="00751D4B" w:rsidRDefault="00751D4B" w:rsidP="00751D4B">
                      <w:pPr>
                        <w:pStyle w:val="Contact"/>
                        <w:spacing w:beforeLines="50" w:before="120"/>
                        <w:rPr>
                          <w:rFonts w:ascii="AR P丸ゴシック体M" w:eastAsia="AR P丸ゴシック体M" w:hAnsi="AR P丸ゴシック体M"/>
                          <w:color w:val="auto"/>
                          <w:lang w:eastAsia="ja-JP"/>
                        </w:rPr>
                      </w:pPr>
                      <w:r w:rsidRPr="00751D4B">
                        <w:rPr>
                          <w:rStyle w:val="HTML"/>
                          <w:rFonts w:ascii="AR P丸ゴシック体M" w:eastAsia="AR P丸ゴシック体M" w:hAnsi="AR P丸ゴシック体M" w:cs="Arial" w:hint="eastAsia"/>
                          <w:color w:val="auto"/>
                          <w:sz w:val="20"/>
                          <w:szCs w:val="20"/>
                          <w:lang w:eastAsia="ja-JP"/>
                        </w:rPr>
                        <w:t>電話番号：090-6739-7064</w:t>
                      </w:r>
                    </w:p>
                    <w:p w14:paraId="27C85ED3" w14:textId="77777777" w:rsidR="00751D4B" w:rsidRPr="00751D4B" w:rsidRDefault="00F53DD6" w:rsidP="00751D4B">
                      <w:pPr>
                        <w:pStyle w:val="Contact"/>
                        <w:spacing w:beforeLines="30" w:before="72"/>
                        <w:rPr>
                          <w:rFonts w:ascii="AR P丸ゴシック体M" w:eastAsia="AR P丸ゴシック体M" w:hAnsi="AR P丸ゴシック体M"/>
                          <w:color w:val="auto"/>
                          <w:lang w:eastAsia="ja-JP"/>
                        </w:rPr>
                      </w:pPr>
                      <w:hyperlink r:id="rId17" w:history="1">
                        <w:r w:rsidR="00D920A9" w:rsidRPr="006C0E16">
                          <w:rPr>
                            <w:rStyle w:val="ab"/>
                            <w:rFonts w:ascii="AR P丸ゴシック体M" w:eastAsia="AR P丸ゴシック体M" w:hAnsi="AR P丸ゴシック体M" w:cs="Arial"/>
                            <w:sz w:val="20"/>
                            <w:szCs w:val="20"/>
                          </w:rPr>
                          <w:t>www.himawaribatake0303.com</w:t>
                        </w:r>
                      </w:hyperlink>
                      <w:r w:rsidR="00D920A9">
                        <w:rPr>
                          <w:rStyle w:val="HTML"/>
                          <w:rFonts w:ascii="AR P丸ゴシック体M" w:eastAsia="AR P丸ゴシック体M" w:hAnsi="AR P丸ゴシック体M" w:cs="Arial" w:hint="eastAsia"/>
                          <w:color w:val="auto"/>
                          <w:sz w:val="20"/>
                          <w:szCs w:val="20"/>
                          <w:lang w:eastAsia="ja-JP"/>
                        </w:rPr>
                        <w:t xml:space="preserve">　</w:t>
                      </w:r>
                    </w:p>
                    <w:p w14:paraId="27C85ED4" w14:textId="77777777" w:rsidR="00751D4B" w:rsidRPr="00751D4B" w:rsidRDefault="00751D4B" w:rsidP="00271CB6">
                      <w:pPr>
                        <w:pStyle w:val="a5"/>
                        <w:spacing w:beforeLines="30" w:before="72" w:line="240" w:lineRule="atLeast"/>
                        <w:jc w:val="both"/>
                        <w:rPr>
                          <w:rFonts w:eastAsia="ＭＳ Ｐゴシック"/>
                          <w:noProof/>
                          <w:lang w:eastAsia="ja-JP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7C85E5F" w14:textId="77777777" w:rsidR="00751D4B" w:rsidRDefault="00751D4B">
      <w:pPr>
        <w:rPr>
          <w:rFonts w:eastAsia="ＭＳ Ｐゴシック"/>
          <w:lang w:eastAsia="ja-JP"/>
        </w:rPr>
      </w:pPr>
    </w:p>
    <w:p w14:paraId="27C85E60" w14:textId="77777777" w:rsidR="00751D4B" w:rsidRDefault="00751D4B">
      <w:pPr>
        <w:rPr>
          <w:rFonts w:eastAsia="ＭＳ Ｐゴシック"/>
          <w:lang w:eastAsia="ja-JP"/>
        </w:rPr>
      </w:pPr>
    </w:p>
    <w:p w14:paraId="27C85E61" w14:textId="77777777" w:rsidR="00751D4B" w:rsidRDefault="00D920A9">
      <w:pPr>
        <w:rPr>
          <w:rFonts w:eastAsia="ＭＳ Ｐゴシック"/>
          <w:lang w:eastAsia="ja-JP"/>
        </w:rPr>
      </w:pPr>
      <w:r>
        <w:rPr>
          <w:rFonts w:asciiTheme="majorEastAsia" w:eastAsiaTheme="majorEastAsia" w:hAnsiTheme="majorEastAsia"/>
          <w:noProof/>
          <w:sz w:val="18"/>
          <w:szCs w:val="18"/>
          <w:lang w:eastAsia="ja-JP"/>
        </w:rPr>
        <w:drawing>
          <wp:anchor distT="0" distB="0" distL="114300" distR="114300" simplePos="0" relativeHeight="251664384" behindDoc="1" locked="0" layoutInCell="1" allowOverlap="1" wp14:anchorId="27C85E98" wp14:editId="27C85E99">
            <wp:simplePos x="0" y="0"/>
            <wp:positionH relativeFrom="column">
              <wp:posOffset>5457825</wp:posOffset>
            </wp:positionH>
            <wp:positionV relativeFrom="paragraph">
              <wp:posOffset>83820</wp:posOffset>
            </wp:positionV>
            <wp:extent cx="504825" cy="504825"/>
            <wp:effectExtent l="19050" t="19050" r="28575" b="2857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_152032347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85E62" w14:textId="5CA0041D" w:rsidR="00751D4B" w:rsidRDefault="00E9653E">
      <w:pPr>
        <w:rPr>
          <w:rFonts w:eastAsia="ＭＳ Ｐゴシック"/>
          <w:lang w:eastAsia="ja-JP"/>
        </w:rPr>
      </w:pPr>
      <w:r>
        <w:rPr>
          <w:noProof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7C85EA0" wp14:editId="40149075">
                <wp:simplePos x="0" y="0"/>
                <wp:positionH relativeFrom="page">
                  <wp:posOffset>428625</wp:posOffset>
                </wp:positionH>
                <wp:positionV relativeFrom="page">
                  <wp:posOffset>1162050</wp:posOffset>
                </wp:positionV>
                <wp:extent cx="3257550" cy="4906010"/>
                <wp:effectExtent l="0" t="0" r="0" b="8890"/>
                <wp:wrapNone/>
                <wp:docPr id="19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4906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85EE5" w14:textId="77777777" w:rsidR="008E4B8F" w:rsidRPr="00EF2CF6" w:rsidRDefault="00EF2CF6" w:rsidP="0017177E">
                            <w:pPr>
                              <w:pStyle w:val="a5"/>
                              <w:spacing w:line="0" w:lineRule="atLeast"/>
                              <w:jc w:val="both"/>
                              <w:rPr>
                                <w:rFonts w:ascii="AR P丸ゴシック体E" w:eastAsia="AR P丸ゴシック体E" w:hAnsi="AR P丸ゴシック体E"/>
                                <w:sz w:val="20"/>
                                <w:szCs w:val="20"/>
                                <w:lang w:val="ja-JP" w:eastAsia="ja-JP"/>
                              </w:rPr>
                            </w:pPr>
                            <w:r w:rsidRPr="00EF2CF6"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>・</w:t>
                            </w:r>
                            <w:r w:rsidR="008E4B8F" w:rsidRPr="00EF2CF6"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>対象</w:t>
                            </w:r>
                            <w:r w:rsidRPr="00EF2CF6"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>は小学生です</w:t>
                            </w:r>
                          </w:p>
                          <w:p w14:paraId="27C85EE6" w14:textId="73E40546" w:rsidR="008E4B8F" w:rsidRDefault="00EF2CF6" w:rsidP="0017177E">
                            <w:pPr>
                              <w:pStyle w:val="a5"/>
                              <w:spacing w:line="0" w:lineRule="atLeast"/>
                              <w:jc w:val="both"/>
                              <w:rPr>
                                <w:rFonts w:ascii="AR P丸ゴシック体E" w:eastAsia="AR P丸ゴシック体E" w:hAnsi="AR P丸ゴシック体E"/>
                                <w:sz w:val="20"/>
                                <w:szCs w:val="20"/>
                                <w:lang w:val="ja-JP" w:eastAsia="ja-JP"/>
                              </w:rPr>
                            </w:pPr>
                            <w:r w:rsidRPr="00EF2CF6"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>・</w:t>
                            </w:r>
                            <w:r w:rsidR="008E6245"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 xml:space="preserve">平日 </w:t>
                            </w:r>
                            <w:r w:rsidR="008E4B8F" w:rsidRPr="00EF2CF6"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 xml:space="preserve">月曜～金曜（放課後～17:30）　</w:t>
                            </w:r>
                          </w:p>
                          <w:p w14:paraId="0DAB4D36" w14:textId="06771063" w:rsidR="00E9653E" w:rsidRDefault="00E9653E" w:rsidP="0017177E">
                            <w:pPr>
                              <w:pStyle w:val="a5"/>
                              <w:spacing w:line="0" w:lineRule="atLeast"/>
                              <w:jc w:val="both"/>
                              <w:rPr>
                                <w:rFonts w:ascii="AR P丸ゴシック体E" w:eastAsia="AR P丸ゴシック体E" w:hAnsi="AR P丸ゴシック体E"/>
                                <w:sz w:val="20"/>
                                <w:szCs w:val="20"/>
                                <w:lang w:val="ja-JP" w:eastAsia="ja-JP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 xml:space="preserve">　（短縮授業、創立記念、代休の場合は長期休みと同じ）</w:t>
                            </w:r>
                          </w:p>
                          <w:p w14:paraId="27C85EE7" w14:textId="77777777" w:rsidR="00380B25" w:rsidRPr="00EF2CF6" w:rsidRDefault="00380B25" w:rsidP="0017177E">
                            <w:pPr>
                              <w:pStyle w:val="a5"/>
                              <w:spacing w:line="0" w:lineRule="atLeast"/>
                              <w:jc w:val="both"/>
                              <w:rPr>
                                <w:rFonts w:ascii="AR P丸ゴシック体E" w:eastAsia="AR P丸ゴシック体E" w:hAnsi="AR P丸ゴシック体E"/>
                                <w:sz w:val="20"/>
                                <w:szCs w:val="20"/>
                                <w:lang w:val="ja-JP" w:eastAsia="ja-JP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>・</w:t>
                            </w:r>
                            <w:r w:rsidRPr="00EF2CF6"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>土曜日は月に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>４回のみ（</w:t>
                            </w:r>
                            <w:r w:rsidRPr="00EF2CF6"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>10時～13時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>）</w:t>
                            </w:r>
                          </w:p>
                          <w:p w14:paraId="27C85EE8" w14:textId="77777777" w:rsidR="00EF2CF6" w:rsidRPr="00207E54" w:rsidRDefault="00380B25" w:rsidP="0017177E">
                            <w:pPr>
                              <w:pStyle w:val="a5"/>
                              <w:spacing w:line="0" w:lineRule="atLeast"/>
                              <w:jc w:val="both"/>
                              <w:rPr>
                                <w:rFonts w:ascii="AR P丸ゴシック体E" w:eastAsia="AR P丸ゴシック体E" w:hAnsi="AR P丸ゴシック体E"/>
                                <w:color w:val="FF0000"/>
                                <w:sz w:val="20"/>
                                <w:szCs w:val="20"/>
                                <w:lang w:val="ja-JP" w:eastAsia="ja-JP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 xml:space="preserve">　　</w:t>
                            </w:r>
                            <w:r w:rsidR="008E4B8F" w:rsidRPr="00380B25">
                              <w:rPr>
                                <w:rFonts w:ascii="AR P丸ゴシック体E" w:eastAsia="AR P丸ゴシック体E" w:hAnsi="AR P丸ゴシック体E" w:hint="eastAsia"/>
                                <w:color w:val="FF0000"/>
                                <w:sz w:val="20"/>
                                <w:szCs w:val="20"/>
                                <w:lang w:val="ja-JP" w:eastAsia="ja-JP"/>
                              </w:rPr>
                              <w:t>日・祝日、お盆休み、年末年始は休み</w:t>
                            </w:r>
                          </w:p>
                          <w:p w14:paraId="27C85EE9" w14:textId="77777777" w:rsidR="00CC5742" w:rsidRDefault="00EF2CF6" w:rsidP="0017177E">
                            <w:pPr>
                              <w:pStyle w:val="a5"/>
                              <w:spacing w:line="0" w:lineRule="atLeast"/>
                              <w:ind w:leftChars="1" w:left="284" w:hangingChars="141" w:hanging="282"/>
                              <w:jc w:val="both"/>
                              <w:rPr>
                                <w:rFonts w:ascii="AR P丸ゴシック体E" w:eastAsia="AR P丸ゴシック体E" w:hAnsi="AR P丸ゴシック体E"/>
                                <w:sz w:val="20"/>
                                <w:szCs w:val="20"/>
                                <w:lang w:val="ja-JP" w:eastAsia="ja-JP"/>
                              </w:rPr>
                            </w:pPr>
                            <w:r w:rsidRPr="00EF2CF6"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>・「こども会員」の登録</w:t>
                            </w:r>
                            <w:r w:rsidR="00CC5742"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>が必要です</w:t>
                            </w:r>
                          </w:p>
                          <w:p w14:paraId="27C85EEA" w14:textId="1B2609FA" w:rsidR="00EF2CF6" w:rsidRDefault="00207E54" w:rsidP="00EE1EB4">
                            <w:pPr>
                              <w:pStyle w:val="a5"/>
                              <w:spacing w:after="0" w:line="0" w:lineRule="atLeast"/>
                              <w:jc w:val="both"/>
                              <w:rPr>
                                <w:rFonts w:ascii="AR P丸ゴシック体E" w:eastAsia="AR P丸ゴシック体E" w:hAnsi="AR P丸ゴシック体E"/>
                                <w:sz w:val="20"/>
                                <w:szCs w:val="20"/>
                                <w:lang w:val="ja-JP" w:eastAsia="ja-JP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>・</w:t>
                            </w:r>
                            <w:r w:rsidR="00EF2CF6" w:rsidRPr="00EF2CF6"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>月会費500円</w:t>
                            </w:r>
                            <w:r w:rsidR="00CC5742"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>（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>利用しない月は不要</w:t>
                            </w:r>
                            <w:r w:rsidR="00CC5742"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>）</w:t>
                            </w:r>
                          </w:p>
                          <w:p w14:paraId="1D597824" w14:textId="21160D41" w:rsidR="00EE1EB4" w:rsidRPr="00EF2CF6" w:rsidRDefault="00EE1EB4" w:rsidP="0017177E">
                            <w:pPr>
                              <w:pStyle w:val="a5"/>
                              <w:spacing w:line="0" w:lineRule="atLeast"/>
                              <w:jc w:val="both"/>
                              <w:rPr>
                                <w:rFonts w:ascii="AR P丸ゴシック体E" w:eastAsia="AR P丸ゴシック体E" w:hAnsi="AR P丸ゴシック体E"/>
                                <w:sz w:val="20"/>
                                <w:szCs w:val="20"/>
                                <w:lang w:val="ja-JP" w:eastAsia="ja-JP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>・登録費は5,000円/年度（施設維持の為ご協力ください）</w:t>
                            </w:r>
                          </w:p>
                          <w:p w14:paraId="27C85EEC" w14:textId="6A7DDD1B" w:rsidR="00207E54" w:rsidRDefault="00EF2CF6" w:rsidP="00EE1EB4">
                            <w:pPr>
                              <w:snapToGrid w:val="0"/>
                              <w:spacing w:line="0" w:lineRule="atLeast"/>
                              <w:ind w:left="142" w:hangingChars="71" w:hanging="142"/>
                              <w:rPr>
                                <w:rFonts w:ascii="AR P丸ゴシック体E" w:eastAsia="AR P丸ゴシック体E" w:hAnsi="AR P丸ゴシック体E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EF2CF6"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>・ご登録に関しては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</w:rPr>
                              <w:t>必ず</w:t>
                            </w:r>
                            <w:r w:rsidRPr="00621E9C">
                              <w:rPr>
                                <w:rFonts w:ascii="AR P丸ゴシック体E" w:eastAsia="AR P丸ゴシック体E" w:hAnsi="AR P丸ゴシック体E" w:hint="eastAsia"/>
                                <w:color w:val="FF0000"/>
                                <w:sz w:val="20"/>
                                <w:szCs w:val="20"/>
                              </w:rPr>
                              <w:t>保護者の同意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</w:rPr>
                              <w:t>が必要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eastAsia="ja-JP"/>
                              </w:rPr>
                              <w:t>で</w:t>
                            </w:r>
                            <w:r w:rsidRPr="00EF2CF6"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</w:rPr>
                              <w:t>す</w:t>
                            </w:r>
                          </w:p>
                          <w:p w14:paraId="27C85EED" w14:textId="77777777" w:rsidR="00207E54" w:rsidRPr="00EF2CF6" w:rsidRDefault="00207E54" w:rsidP="0017177E">
                            <w:pPr>
                              <w:snapToGrid w:val="0"/>
                              <w:spacing w:line="0" w:lineRule="atLeast"/>
                              <w:ind w:left="142" w:hangingChars="71" w:hanging="142"/>
                              <w:rPr>
                                <w:rFonts w:ascii="AR P丸ゴシック体E" w:eastAsia="AR P丸ゴシック体E" w:hAnsi="AR P丸ゴシック体E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eastAsia="ja-JP"/>
                              </w:rPr>
                              <w:t>・来室時に必ず入室カードに記名と時間を記入してください</w:t>
                            </w:r>
                          </w:p>
                          <w:p w14:paraId="27C85EEE" w14:textId="77777777" w:rsidR="00EF2CF6" w:rsidRDefault="00EF2CF6" w:rsidP="00CB4C4A">
                            <w:pPr>
                              <w:pStyle w:val="a5"/>
                              <w:jc w:val="both"/>
                              <w:rPr>
                                <w:rFonts w:ascii="AR P丸ゴシック体E" w:eastAsia="AR P丸ゴシック体E" w:hAnsi="AR P丸ゴシック体E"/>
                                <w:sz w:val="20"/>
                                <w:szCs w:val="20"/>
                                <w:lang w:eastAsia="ja-JP"/>
                              </w:rPr>
                            </w:pPr>
                          </w:p>
                          <w:p w14:paraId="27C85EEF" w14:textId="77777777" w:rsidR="00207E54" w:rsidRDefault="00207E54" w:rsidP="00CB4C4A">
                            <w:pPr>
                              <w:pStyle w:val="a5"/>
                              <w:jc w:val="both"/>
                              <w:rPr>
                                <w:rFonts w:ascii="AR P丸ゴシック体E" w:eastAsia="AR P丸ゴシック体E" w:hAnsi="AR P丸ゴシック体E"/>
                                <w:sz w:val="20"/>
                                <w:szCs w:val="20"/>
                                <w:lang w:eastAsia="ja-JP"/>
                              </w:rPr>
                            </w:pPr>
                          </w:p>
                          <w:p w14:paraId="27C85EF0" w14:textId="77777777" w:rsidR="00207E54" w:rsidRPr="00207E54" w:rsidRDefault="00207E54" w:rsidP="00CB4C4A">
                            <w:pPr>
                              <w:pStyle w:val="a5"/>
                              <w:jc w:val="both"/>
                              <w:rPr>
                                <w:rFonts w:ascii="AR P丸ゴシック体E" w:eastAsia="AR P丸ゴシック体E" w:hAnsi="AR P丸ゴシック体E"/>
                                <w:sz w:val="20"/>
                                <w:szCs w:val="20"/>
                                <w:lang w:eastAsia="ja-JP"/>
                              </w:rPr>
                            </w:pPr>
                          </w:p>
                          <w:p w14:paraId="27C85EF1" w14:textId="77777777" w:rsidR="00207E54" w:rsidRDefault="004574AD" w:rsidP="00E12C8B">
                            <w:pPr>
                              <w:pStyle w:val="a5"/>
                              <w:spacing w:line="0" w:lineRule="atLeast"/>
                              <w:ind w:firstLineChars="100" w:firstLine="190"/>
                              <w:jc w:val="both"/>
                              <w:rPr>
                                <w:rFonts w:ascii="AR P丸ゴシック体E" w:eastAsia="AR P丸ゴシック体E" w:hAnsi="AR P丸ゴシック体E"/>
                                <w:color w:val="129E41"/>
                                <w:lang w:val="ja-JP" w:eastAsia="ja-JP"/>
                              </w:rPr>
                            </w:pPr>
                            <w:r w:rsidRPr="004574AD">
                              <w:rPr>
                                <w:rFonts w:ascii="AR P丸ゴシック体E" w:eastAsia="AR P丸ゴシック体E" w:hAnsi="AR P丸ゴシック体E" w:hint="eastAsia"/>
                                <w:color w:val="129E41"/>
                                <w:lang w:eastAsia="ja-JP"/>
                              </w:rPr>
                              <w:t>★</w:t>
                            </w:r>
                            <w:r w:rsidRPr="004574AD">
                              <w:rPr>
                                <w:rFonts w:ascii="AR P丸ゴシック体E" w:eastAsia="AR P丸ゴシック体E" w:hAnsi="AR P丸ゴシック体E" w:hint="eastAsia"/>
                                <w:color w:val="129E41"/>
                                <w:lang w:val="ja-JP" w:eastAsia="ja-JP"/>
                              </w:rPr>
                              <w:t>絵本</w:t>
                            </w:r>
                            <w:r w:rsidR="00207E54">
                              <w:rPr>
                                <w:rFonts w:ascii="AR P丸ゴシック体E" w:eastAsia="AR P丸ゴシック体E" w:hAnsi="AR P丸ゴシック体E" w:hint="eastAsia"/>
                                <w:color w:val="129E41"/>
                                <w:lang w:val="ja-JP" w:eastAsia="ja-JP"/>
                              </w:rPr>
                              <w:t>を読んだり</w:t>
                            </w:r>
                            <w:r w:rsidRPr="004574AD">
                              <w:rPr>
                                <w:rFonts w:ascii="AR P丸ゴシック体E" w:eastAsia="AR P丸ゴシック体E" w:hAnsi="AR P丸ゴシック体E" w:hint="eastAsia"/>
                                <w:color w:val="129E41"/>
                                <w:lang w:val="ja-JP" w:eastAsia="ja-JP"/>
                              </w:rPr>
                              <w:t>アナログゲーム</w:t>
                            </w:r>
                            <w:r w:rsidR="00207E54">
                              <w:rPr>
                                <w:rFonts w:ascii="AR P丸ゴシック体E" w:eastAsia="AR P丸ゴシック体E" w:hAnsi="AR P丸ゴシック体E" w:hint="eastAsia"/>
                                <w:color w:val="129E41"/>
                                <w:lang w:val="ja-JP" w:eastAsia="ja-JP"/>
                              </w:rPr>
                              <w:t>で遊んだり</w:t>
                            </w:r>
                          </w:p>
                          <w:p w14:paraId="27C85EF2" w14:textId="77777777" w:rsidR="00207E54" w:rsidRDefault="00207E54" w:rsidP="00E12C8B">
                            <w:pPr>
                              <w:pStyle w:val="a5"/>
                              <w:spacing w:line="0" w:lineRule="atLeast"/>
                              <w:ind w:firstLineChars="200" w:firstLine="380"/>
                              <w:jc w:val="both"/>
                              <w:rPr>
                                <w:rFonts w:ascii="AR P丸ゴシック体E" w:eastAsia="AR P丸ゴシック体E" w:hAnsi="AR P丸ゴシック体E"/>
                                <w:color w:val="129E41"/>
                                <w:lang w:val="ja-JP" w:eastAsia="ja-JP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129E41"/>
                                <w:lang w:val="ja-JP" w:eastAsia="ja-JP"/>
                              </w:rPr>
                              <w:t>宿題や勉強をしたり</w:t>
                            </w:r>
                          </w:p>
                          <w:p w14:paraId="27C85EF3" w14:textId="77777777" w:rsidR="008E4B8F" w:rsidRPr="004574AD" w:rsidRDefault="00207E54" w:rsidP="00E12C8B">
                            <w:pPr>
                              <w:pStyle w:val="a5"/>
                              <w:spacing w:line="0" w:lineRule="atLeast"/>
                              <w:ind w:firstLineChars="200" w:firstLine="380"/>
                              <w:jc w:val="both"/>
                              <w:rPr>
                                <w:rFonts w:ascii="AR P丸ゴシック体E" w:eastAsia="AR P丸ゴシック体E" w:hAnsi="AR P丸ゴシック体E"/>
                                <w:color w:val="129E41"/>
                                <w:lang w:val="ja-JP" w:eastAsia="ja-JP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129E41"/>
                                <w:lang w:val="ja-JP" w:eastAsia="ja-JP"/>
                              </w:rPr>
                              <w:t>時間内は</w:t>
                            </w:r>
                            <w:r w:rsidR="004574AD" w:rsidRPr="00CD50B4">
                              <w:rPr>
                                <w:rFonts w:ascii="AR P丸ゴシック体E" w:eastAsia="AR P丸ゴシック体E" w:hAnsi="AR P丸ゴシック体E" w:hint="eastAsia"/>
                                <w:color w:val="FF0000"/>
                                <w:lang w:val="ja-JP" w:eastAsia="ja-JP"/>
                              </w:rPr>
                              <w:t>自由に出入り</w:t>
                            </w:r>
                            <w:r w:rsidR="004574AD" w:rsidRPr="004574AD">
                              <w:rPr>
                                <w:rFonts w:ascii="AR P丸ゴシック体E" w:eastAsia="AR P丸ゴシック体E" w:hAnsi="AR P丸ゴシック体E" w:hint="eastAsia"/>
                                <w:color w:val="129E41"/>
                                <w:lang w:val="ja-JP" w:eastAsia="ja-JP"/>
                              </w:rPr>
                              <w:t>できます。</w:t>
                            </w:r>
                          </w:p>
                          <w:p w14:paraId="27C85EF4" w14:textId="77777777" w:rsidR="004574AD" w:rsidRPr="0017177E" w:rsidRDefault="00207E54" w:rsidP="0017177E">
                            <w:pPr>
                              <w:pStyle w:val="a5"/>
                              <w:spacing w:line="0" w:lineRule="atLeast"/>
                              <w:jc w:val="both"/>
                              <w:rPr>
                                <w:rFonts w:ascii="AR P丸ゴシック体E" w:eastAsia="AR P丸ゴシック体E" w:hAnsi="AR P丸ゴシック体E"/>
                                <w:color w:val="FF0000"/>
                                <w:lang w:val="ja-JP" w:eastAsia="ja-JP"/>
                              </w:rPr>
                            </w:pPr>
                            <w:r w:rsidRPr="0017177E">
                              <w:rPr>
                                <w:rFonts w:ascii="AR P丸ゴシック体E" w:eastAsia="AR P丸ゴシック体E" w:hAnsi="AR P丸ゴシック体E" w:hint="eastAsia"/>
                                <w:color w:val="FF0000"/>
                                <w:lang w:val="ja-JP" w:eastAsia="ja-JP"/>
                              </w:rPr>
                              <w:t>けがに繋がる危険な行為は</w:t>
                            </w:r>
                            <w:r w:rsidR="004574AD" w:rsidRPr="0017177E">
                              <w:rPr>
                                <w:rFonts w:ascii="AR P丸ゴシック体E" w:eastAsia="AR P丸ゴシック体E" w:hAnsi="AR P丸ゴシック体E" w:hint="eastAsia"/>
                                <w:color w:val="FF0000"/>
                                <w:lang w:val="ja-JP" w:eastAsia="ja-JP"/>
                              </w:rPr>
                              <w:t>禁止しています。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85EA0" id="Text Box 75" o:spid="_x0000_s1032" type="#_x0000_t202" style="position:absolute;margin-left:33.75pt;margin-top:91.5pt;width:256.5pt;height:386.3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" filled="f" stroked="f" strokeweight="0">
                <v:textbox inset="0,0,0,0">
                  <w:txbxContent>
                    <w:p w14:paraId="27C85EE5" w14:textId="77777777" w:rsidR="008E4B8F" w:rsidRPr="00EF2CF6" w:rsidRDefault="00EF2CF6" w:rsidP="0017177E">
                      <w:pPr>
                        <w:pStyle w:val="a5"/>
                        <w:spacing w:line="0" w:lineRule="atLeast"/>
                        <w:jc w:val="both"/>
                        <w:rPr>
                          <w:rFonts w:ascii="AR P丸ゴシック体E" w:eastAsia="AR P丸ゴシック体E" w:hAnsi="AR P丸ゴシック体E"/>
                          <w:sz w:val="20"/>
                          <w:szCs w:val="20"/>
                          <w:lang w:val="ja-JP" w:eastAsia="ja-JP"/>
                        </w:rPr>
                      </w:pPr>
                      <w:r w:rsidRPr="00EF2CF6"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>・</w:t>
                      </w:r>
                      <w:r w:rsidR="008E4B8F" w:rsidRPr="00EF2CF6"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>対象</w:t>
                      </w:r>
                      <w:r w:rsidRPr="00EF2CF6"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>は小学生です</w:t>
                      </w:r>
                    </w:p>
                    <w:p w14:paraId="27C85EE6" w14:textId="73E40546" w:rsidR="008E4B8F" w:rsidRDefault="00EF2CF6" w:rsidP="0017177E">
                      <w:pPr>
                        <w:pStyle w:val="a5"/>
                        <w:spacing w:line="0" w:lineRule="atLeast"/>
                        <w:jc w:val="both"/>
                        <w:rPr>
                          <w:rFonts w:ascii="AR P丸ゴシック体E" w:eastAsia="AR P丸ゴシック体E" w:hAnsi="AR P丸ゴシック体E"/>
                          <w:sz w:val="20"/>
                          <w:szCs w:val="20"/>
                          <w:lang w:val="ja-JP" w:eastAsia="ja-JP"/>
                        </w:rPr>
                      </w:pPr>
                      <w:r w:rsidRPr="00EF2CF6"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>・</w:t>
                      </w:r>
                      <w:r w:rsidR="008E6245"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 xml:space="preserve">平日 </w:t>
                      </w:r>
                      <w:r w:rsidR="008E4B8F" w:rsidRPr="00EF2CF6"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 xml:space="preserve">月曜～金曜（放課後～17:30）　</w:t>
                      </w:r>
                    </w:p>
                    <w:p w14:paraId="0DAB4D36" w14:textId="06771063" w:rsidR="00E9653E" w:rsidRDefault="00E9653E" w:rsidP="0017177E">
                      <w:pPr>
                        <w:pStyle w:val="a5"/>
                        <w:spacing w:line="0" w:lineRule="atLeast"/>
                        <w:jc w:val="both"/>
                        <w:rPr>
                          <w:rFonts w:ascii="AR P丸ゴシック体E" w:eastAsia="AR P丸ゴシック体E" w:hAnsi="AR P丸ゴシック体E"/>
                          <w:sz w:val="20"/>
                          <w:szCs w:val="20"/>
                          <w:lang w:val="ja-JP" w:eastAsia="ja-JP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 xml:space="preserve">　（短縮授業、創立記念、代休の場合は長期休みと同じ）</w:t>
                      </w:r>
                    </w:p>
                    <w:p w14:paraId="27C85EE7" w14:textId="77777777" w:rsidR="00380B25" w:rsidRPr="00EF2CF6" w:rsidRDefault="00380B25" w:rsidP="0017177E">
                      <w:pPr>
                        <w:pStyle w:val="a5"/>
                        <w:spacing w:line="0" w:lineRule="atLeast"/>
                        <w:jc w:val="both"/>
                        <w:rPr>
                          <w:rFonts w:ascii="AR P丸ゴシック体E" w:eastAsia="AR P丸ゴシック体E" w:hAnsi="AR P丸ゴシック体E"/>
                          <w:sz w:val="20"/>
                          <w:szCs w:val="20"/>
                          <w:lang w:val="ja-JP" w:eastAsia="ja-JP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>・</w:t>
                      </w:r>
                      <w:r w:rsidRPr="00EF2CF6"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>土曜日は月に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>４回のみ（</w:t>
                      </w:r>
                      <w:r w:rsidRPr="00EF2CF6"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>10時～13時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>）</w:t>
                      </w:r>
                    </w:p>
                    <w:p w14:paraId="27C85EE8" w14:textId="77777777" w:rsidR="00EF2CF6" w:rsidRPr="00207E54" w:rsidRDefault="00380B25" w:rsidP="0017177E">
                      <w:pPr>
                        <w:pStyle w:val="a5"/>
                        <w:spacing w:line="0" w:lineRule="atLeast"/>
                        <w:jc w:val="both"/>
                        <w:rPr>
                          <w:rFonts w:ascii="AR P丸ゴシック体E" w:eastAsia="AR P丸ゴシック体E" w:hAnsi="AR P丸ゴシック体E"/>
                          <w:color w:val="FF0000"/>
                          <w:sz w:val="20"/>
                          <w:szCs w:val="20"/>
                          <w:lang w:val="ja-JP" w:eastAsia="ja-JP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 xml:space="preserve">　　</w:t>
                      </w:r>
                      <w:r w:rsidR="008E4B8F" w:rsidRPr="00380B25">
                        <w:rPr>
                          <w:rFonts w:ascii="AR P丸ゴシック体E" w:eastAsia="AR P丸ゴシック体E" w:hAnsi="AR P丸ゴシック体E" w:hint="eastAsia"/>
                          <w:color w:val="FF0000"/>
                          <w:sz w:val="20"/>
                          <w:szCs w:val="20"/>
                          <w:lang w:val="ja-JP" w:eastAsia="ja-JP"/>
                        </w:rPr>
                        <w:t>日・祝日、お盆休み、年末年始は休み</w:t>
                      </w:r>
                    </w:p>
                    <w:p w14:paraId="27C85EE9" w14:textId="77777777" w:rsidR="00CC5742" w:rsidRDefault="00EF2CF6" w:rsidP="0017177E">
                      <w:pPr>
                        <w:pStyle w:val="a5"/>
                        <w:spacing w:line="0" w:lineRule="atLeast"/>
                        <w:ind w:leftChars="1" w:left="284" w:hangingChars="141" w:hanging="282"/>
                        <w:jc w:val="both"/>
                        <w:rPr>
                          <w:rFonts w:ascii="AR P丸ゴシック体E" w:eastAsia="AR P丸ゴシック体E" w:hAnsi="AR P丸ゴシック体E"/>
                          <w:sz w:val="20"/>
                          <w:szCs w:val="20"/>
                          <w:lang w:val="ja-JP" w:eastAsia="ja-JP"/>
                        </w:rPr>
                      </w:pPr>
                      <w:r w:rsidRPr="00EF2CF6"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>・「こども会員」の登録</w:t>
                      </w:r>
                      <w:r w:rsidR="00CC5742"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>が必要です</w:t>
                      </w:r>
                    </w:p>
                    <w:p w14:paraId="27C85EEA" w14:textId="1B2609FA" w:rsidR="00EF2CF6" w:rsidRDefault="00207E54" w:rsidP="00EE1EB4">
                      <w:pPr>
                        <w:pStyle w:val="a5"/>
                        <w:spacing w:after="0" w:line="0" w:lineRule="atLeast"/>
                        <w:jc w:val="both"/>
                        <w:rPr>
                          <w:rFonts w:ascii="AR P丸ゴシック体E" w:eastAsia="AR P丸ゴシック体E" w:hAnsi="AR P丸ゴシック体E"/>
                          <w:sz w:val="20"/>
                          <w:szCs w:val="20"/>
                          <w:lang w:val="ja-JP" w:eastAsia="ja-JP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>・</w:t>
                      </w:r>
                      <w:r w:rsidR="00EF2CF6" w:rsidRPr="00EF2CF6"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>月会費500円</w:t>
                      </w:r>
                      <w:r w:rsidR="00CC5742"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>（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>利用しない月は不要</w:t>
                      </w:r>
                      <w:r w:rsidR="00CC5742"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>）</w:t>
                      </w:r>
                    </w:p>
                    <w:p w14:paraId="1D597824" w14:textId="21160D41" w:rsidR="00EE1EB4" w:rsidRPr="00EF2CF6" w:rsidRDefault="00EE1EB4" w:rsidP="0017177E">
                      <w:pPr>
                        <w:pStyle w:val="a5"/>
                        <w:spacing w:line="0" w:lineRule="atLeast"/>
                        <w:jc w:val="both"/>
                        <w:rPr>
                          <w:rFonts w:ascii="AR P丸ゴシック体E" w:eastAsia="AR P丸ゴシック体E" w:hAnsi="AR P丸ゴシック体E"/>
                          <w:sz w:val="20"/>
                          <w:szCs w:val="20"/>
                          <w:lang w:val="ja-JP" w:eastAsia="ja-JP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>・登録費は5,000円/年度（施設維持の為ご協力ください）</w:t>
                      </w:r>
                    </w:p>
                    <w:p w14:paraId="27C85EEC" w14:textId="6A7DDD1B" w:rsidR="00207E54" w:rsidRDefault="00EF2CF6" w:rsidP="00EE1EB4">
                      <w:pPr>
                        <w:snapToGrid w:val="0"/>
                        <w:spacing w:line="0" w:lineRule="atLeast"/>
                        <w:ind w:left="142" w:hangingChars="71" w:hanging="142"/>
                        <w:rPr>
                          <w:rFonts w:ascii="AR P丸ゴシック体E" w:eastAsia="AR P丸ゴシック体E" w:hAnsi="AR P丸ゴシック体E"/>
                          <w:sz w:val="20"/>
                          <w:szCs w:val="20"/>
                          <w:lang w:eastAsia="ja-JP"/>
                        </w:rPr>
                      </w:pPr>
                      <w:r w:rsidRPr="00EF2CF6"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>・ご登録に関しては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</w:rPr>
                        <w:t>必ず</w:t>
                      </w:r>
                      <w:r w:rsidRPr="00621E9C">
                        <w:rPr>
                          <w:rFonts w:ascii="AR P丸ゴシック体E" w:eastAsia="AR P丸ゴシック体E" w:hAnsi="AR P丸ゴシック体E" w:hint="eastAsia"/>
                          <w:color w:val="FF0000"/>
                          <w:sz w:val="20"/>
                          <w:szCs w:val="20"/>
                        </w:rPr>
                        <w:t>保護者の同意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</w:rPr>
                        <w:t>が必要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eastAsia="ja-JP"/>
                        </w:rPr>
                        <w:t>で</w:t>
                      </w:r>
                      <w:r w:rsidRPr="00EF2CF6"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</w:rPr>
                        <w:t>す</w:t>
                      </w:r>
                    </w:p>
                    <w:p w14:paraId="27C85EED" w14:textId="77777777" w:rsidR="00207E54" w:rsidRPr="00EF2CF6" w:rsidRDefault="00207E54" w:rsidP="0017177E">
                      <w:pPr>
                        <w:snapToGrid w:val="0"/>
                        <w:spacing w:line="0" w:lineRule="atLeast"/>
                        <w:ind w:left="142" w:hangingChars="71" w:hanging="142"/>
                        <w:rPr>
                          <w:rFonts w:ascii="AR P丸ゴシック体E" w:eastAsia="AR P丸ゴシック体E" w:hAnsi="AR P丸ゴシック体E"/>
                          <w:sz w:val="20"/>
                          <w:szCs w:val="20"/>
                          <w:lang w:eastAsia="ja-JP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eastAsia="ja-JP"/>
                        </w:rPr>
                        <w:t>・来室時に必ず入室カードに記名と時間を記入してください</w:t>
                      </w:r>
                    </w:p>
                    <w:p w14:paraId="27C85EEE" w14:textId="77777777" w:rsidR="00EF2CF6" w:rsidRDefault="00EF2CF6" w:rsidP="00CB4C4A">
                      <w:pPr>
                        <w:pStyle w:val="a5"/>
                        <w:jc w:val="both"/>
                        <w:rPr>
                          <w:rFonts w:ascii="AR P丸ゴシック体E" w:eastAsia="AR P丸ゴシック体E" w:hAnsi="AR P丸ゴシック体E"/>
                          <w:sz w:val="20"/>
                          <w:szCs w:val="20"/>
                          <w:lang w:eastAsia="ja-JP"/>
                        </w:rPr>
                      </w:pPr>
                    </w:p>
                    <w:p w14:paraId="27C85EEF" w14:textId="77777777" w:rsidR="00207E54" w:rsidRDefault="00207E54" w:rsidP="00CB4C4A">
                      <w:pPr>
                        <w:pStyle w:val="a5"/>
                        <w:jc w:val="both"/>
                        <w:rPr>
                          <w:rFonts w:ascii="AR P丸ゴシック体E" w:eastAsia="AR P丸ゴシック体E" w:hAnsi="AR P丸ゴシック体E"/>
                          <w:sz w:val="20"/>
                          <w:szCs w:val="20"/>
                          <w:lang w:eastAsia="ja-JP"/>
                        </w:rPr>
                      </w:pPr>
                    </w:p>
                    <w:p w14:paraId="27C85EF0" w14:textId="77777777" w:rsidR="00207E54" w:rsidRPr="00207E54" w:rsidRDefault="00207E54" w:rsidP="00CB4C4A">
                      <w:pPr>
                        <w:pStyle w:val="a5"/>
                        <w:jc w:val="both"/>
                        <w:rPr>
                          <w:rFonts w:ascii="AR P丸ゴシック体E" w:eastAsia="AR P丸ゴシック体E" w:hAnsi="AR P丸ゴシック体E"/>
                          <w:sz w:val="20"/>
                          <w:szCs w:val="20"/>
                          <w:lang w:eastAsia="ja-JP"/>
                        </w:rPr>
                      </w:pPr>
                    </w:p>
                    <w:p w14:paraId="27C85EF1" w14:textId="77777777" w:rsidR="00207E54" w:rsidRDefault="004574AD" w:rsidP="00E12C8B">
                      <w:pPr>
                        <w:pStyle w:val="a5"/>
                        <w:spacing w:line="0" w:lineRule="atLeast"/>
                        <w:ind w:firstLineChars="100" w:firstLine="190"/>
                        <w:jc w:val="both"/>
                        <w:rPr>
                          <w:rFonts w:ascii="AR P丸ゴシック体E" w:eastAsia="AR P丸ゴシック体E" w:hAnsi="AR P丸ゴシック体E"/>
                          <w:color w:val="129E41"/>
                          <w:lang w:val="ja-JP" w:eastAsia="ja-JP"/>
                        </w:rPr>
                      </w:pPr>
                      <w:r w:rsidRPr="004574AD">
                        <w:rPr>
                          <w:rFonts w:ascii="AR P丸ゴシック体E" w:eastAsia="AR P丸ゴシック体E" w:hAnsi="AR P丸ゴシック体E" w:hint="eastAsia"/>
                          <w:color w:val="129E41"/>
                          <w:lang w:eastAsia="ja-JP"/>
                        </w:rPr>
                        <w:t>★</w:t>
                      </w:r>
                      <w:r w:rsidRPr="004574AD">
                        <w:rPr>
                          <w:rFonts w:ascii="AR P丸ゴシック体E" w:eastAsia="AR P丸ゴシック体E" w:hAnsi="AR P丸ゴシック体E" w:hint="eastAsia"/>
                          <w:color w:val="129E41"/>
                          <w:lang w:val="ja-JP" w:eastAsia="ja-JP"/>
                        </w:rPr>
                        <w:t>絵本</w:t>
                      </w:r>
                      <w:r w:rsidR="00207E54">
                        <w:rPr>
                          <w:rFonts w:ascii="AR P丸ゴシック体E" w:eastAsia="AR P丸ゴシック体E" w:hAnsi="AR P丸ゴシック体E" w:hint="eastAsia"/>
                          <w:color w:val="129E41"/>
                          <w:lang w:val="ja-JP" w:eastAsia="ja-JP"/>
                        </w:rPr>
                        <w:t>を読んだり</w:t>
                      </w:r>
                      <w:r w:rsidRPr="004574AD">
                        <w:rPr>
                          <w:rFonts w:ascii="AR P丸ゴシック体E" w:eastAsia="AR P丸ゴシック体E" w:hAnsi="AR P丸ゴシック体E" w:hint="eastAsia"/>
                          <w:color w:val="129E41"/>
                          <w:lang w:val="ja-JP" w:eastAsia="ja-JP"/>
                        </w:rPr>
                        <w:t>アナログゲーム</w:t>
                      </w:r>
                      <w:r w:rsidR="00207E54">
                        <w:rPr>
                          <w:rFonts w:ascii="AR P丸ゴシック体E" w:eastAsia="AR P丸ゴシック体E" w:hAnsi="AR P丸ゴシック体E" w:hint="eastAsia"/>
                          <w:color w:val="129E41"/>
                          <w:lang w:val="ja-JP" w:eastAsia="ja-JP"/>
                        </w:rPr>
                        <w:t>で遊んだり</w:t>
                      </w:r>
                    </w:p>
                    <w:p w14:paraId="27C85EF2" w14:textId="77777777" w:rsidR="00207E54" w:rsidRDefault="00207E54" w:rsidP="00E12C8B">
                      <w:pPr>
                        <w:pStyle w:val="a5"/>
                        <w:spacing w:line="0" w:lineRule="atLeast"/>
                        <w:ind w:firstLineChars="200" w:firstLine="380"/>
                        <w:jc w:val="both"/>
                        <w:rPr>
                          <w:rFonts w:ascii="AR P丸ゴシック体E" w:eastAsia="AR P丸ゴシック体E" w:hAnsi="AR P丸ゴシック体E"/>
                          <w:color w:val="129E41"/>
                          <w:lang w:val="ja-JP" w:eastAsia="ja-JP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color w:val="129E41"/>
                          <w:lang w:val="ja-JP" w:eastAsia="ja-JP"/>
                        </w:rPr>
                        <w:t>宿題や勉強をしたり</w:t>
                      </w:r>
                    </w:p>
                    <w:p w14:paraId="27C85EF3" w14:textId="77777777" w:rsidR="008E4B8F" w:rsidRPr="004574AD" w:rsidRDefault="00207E54" w:rsidP="00E12C8B">
                      <w:pPr>
                        <w:pStyle w:val="a5"/>
                        <w:spacing w:line="0" w:lineRule="atLeast"/>
                        <w:ind w:firstLineChars="200" w:firstLine="380"/>
                        <w:jc w:val="both"/>
                        <w:rPr>
                          <w:rFonts w:ascii="AR P丸ゴシック体E" w:eastAsia="AR P丸ゴシック体E" w:hAnsi="AR P丸ゴシック体E"/>
                          <w:color w:val="129E41"/>
                          <w:lang w:val="ja-JP" w:eastAsia="ja-JP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color w:val="129E41"/>
                          <w:lang w:val="ja-JP" w:eastAsia="ja-JP"/>
                        </w:rPr>
                        <w:t>時間内は</w:t>
                      </w:r>
                      <w:r w:rsidR="004574AD" w:rsidRPr="00CD50B4">
                        <w:rPr>
                          <w:rFonts w:ascii="AR P丸ゴシック体E" w:eastAsia="AR P丸ゴシック体E" w:hAnsi="AR P丸ゴシック体E" w:hint="eastAsia"/>
                          <w:color w:val="FF0000"/>
                          <w:lang w:val="ja-JP" w:eastAsia="ja-JP"/>
                        </w:rPr>
                        <w:t>自由に出入り</w:t>
                      </w:r>
                      <w:r w:rsidR="004574AD" w:rsidRPr="004574AD">
                        <w:rPr>
                          <w:rFonts w:ascii="AR P丸ゴシック体E" w:eastAsia="AR P丸ゴシック体E" w:hAnsi="AR P丸ゴシック体E" w:hint="eastAsia"/>
                          <w:color w:val="129E41"/>
                          <w:lang w:val="ja-JP" w:eastAsia="ja-JP"/>
                        </w:rPr>
                        <w:t>できます。</w:t>
                      </w:r>
                    </w:p>
                    <w:p w14:paraId="27C85EF4" w14:textId="77777777" w:rsidR="004574AD" w:rsidRPr="0017177E" w:rsidRDefault="00207E54" w:rsidP="0017177E">
                      <w:pPr>
                        <w:pStyle w:val="a5"/>
                        <w:spacing w:line="0" w:lineRule="atLeast"/>
                        <w:jc w:val="both"/>
                        <w:rPr>
                          <w:rFonts w:ascii="AR P丸ゴシック体E" w:eastAsia="AR P丸ゴシック体E" w:hAnsi="AR P丸ゴシック体E"/>
                          <w:color w:val="FF0000"/>
                          <w:lang w:val="ja-JP" w:eastAsia="ja-JP"/>
                        </w:rPr>
                      </w:pPr>
                      <w:r w:rsidRPr="0017177E">
                        <w:rPr>
                          <w:rFonts w:ascii="AR P丸ゴシック体E" w:eastAsia="AR P丸ゴシック体E" w:hAnsi="AR P丸ゴシック体E" w:hint="eastAsia"/>
                          <w:color w:val="FF0000"/>
                          <w:lang w:val="ja-JP" w:eastAsia="ja-JP"/>
                        </w:rPr>
                        <w:t>けがに繋がる危険な行為は</w:t>
                      </w:r>
                      <w:r w:rsidR="004574AD" w:rsidRPr="0017177E">
                        <w:rPr>
                          <w:rFonts w:ascii="AR P丸ゴシック体E" w:eastAsia="AR P丸ゴシック体E" w:hAnsi="AR P丸ゴシック体E" w:hint="eastAsia"/>
                          <w:color w:val="FF0000"/>
                          <w:lang w:val="ja-JP" w:eastAsia="ja-JP"/>
                        </w:rPr>
                        <w:t>禁止しています。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12C8B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7C85E9A" wp14:editId="27C85E9B">
                <wp:simplePos x="0" y="0"/>
                <wp:positionH relativeFrom="page">
                  <wp:posOffset>7353300</wp:posOffset>
                </wp:positionH>
                <wp:positionV relativeFrom="page">
                  <wp:posOffset>1162050</wp:posOffset>
                </wp:positionV>
                <wp:extent cx="2870200" cy="3209925"/>
                <wp:effectExtent l="0" t="0" r="6350" b="9525"/>
                <wp:wrapNone/>
                <wp:docPr id="16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320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00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85ED5" w14:textId="77777777" w:rsidR="00E12C8B" w:rsidRDefault="008E6245" w:rsidP="00907288">
                            <w:pPr>
                              <w:pStyle w:val="a5"/>
                              <w:spacing w:beforeLines="50" w:before="120" w:after="0" w:line="240" w:lineRule="exact"/>
                              <w:ind w:firstLineChars="100" w:firstLine="200"/>
                              <w:jc w:val="both"/>
                              <w:rPr>
                                <w:rFonts w:ascii="AR P丸ゴシック体E" w:eastAsia="AR P丸ゴシック体E" w:hAnsi="AR P丸ゴシック体E"/>
                                <w:sz w:val="20"/>
                                <w:szCs w:val="20"/>
                                <w:lang w:val="ja-JP" w:eastAsia="ja-JP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>仕事</w:t>
                            </w:r>
                            <w:r w:rsidR="00E12C8B"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>や</w:t>
                            </w:r>
                            <w:r w:rsidR="00542E66"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>急な用事に小学生を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>預けるところがない！</w:t>
                            </w:r>
                          </w:p>
                          <w:p w14:paraId="27C85ED6" w14:textId="77777777" w:rsidR="00542E66" w:rsidRDefault="00542E66" w:rsidP="00907288">
                            <w:pPr>
                              <w:pStyle w:val="a5"/>
                              <w:spacing w:beforeLines="50" w:before="120" w:after="0" w:line="240" w:lineRule="exact"/>
                              <w:ind w:firstLineChars="100" w:firstLine="200"/>
                              <w:jc w:val="both"/>
                              <w:rPr>
                                <w:rFonts w:ascii="AR P丸ゴシック体E" w:eastAsia="AR P丸ゴシック体E" w:hAnsi="AR P丸ゴシック体E"/>
                                <w:sz w:val="20"/>
                                <w:szCs w:val="20"/>
                                <w:lang w:val="ja-JP" w:eastAsia="ja-JP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>一人での留守番はまだ怖い</w:t>
                            </w:r>
                          </w:p>
                          <w:p w14:paraId="27C85ED7" w14:textId="77777777" w:rsidR="008E6245" w:rsidRDefault="008E6245" w:rsidP="00907288">
                            <w:pPr>
                              <w:pStyle w:val="a5"/>
                              <w:spacing w:beforeLines="50" w:before="120" w:after="0" w:line="240" w:lineRule="exact"/>
                              <w:ind w:leftChars="100" w:left="240"/>
                              <w:jc w:val="both"/>
                              <w:rPr>
                                <w:rFonts w:ascii="AR P丸ゴシック体E" w:eastAsia="AR P丸ゴシック体E" w:hAnsi="AR P丸ゴシック体E"/>
                                <w:sz w:val="20"/>
                                <w:szCs w:val="20"/>
                                <w:lang w:val="ja-JP" w:eastAsia="ja-JP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>そんな声にお応えしてひまわり畑で児童のお預かりをしています。</w:t>
                            </w:r>
                          </w:p>
                          <w:p w14:paraId="27C85ED8" w14:textId="77777777" w:rsidR="00CD50B4" w:rsidRDefault="00CD50B4" w:rsidP="00907288">
                            <w:pPr>
                              <w:pStyle w:val="a5"/>
                              <w:spacing w:beforeLines="50" w:before="120" w:after="0" w:line="240" w:lineRule="atLeast"/>
                              <w:ind w:firstLineChars="200" w:firstLine="400"/>
                              <w:jc w:val="both"/>
                              <w:rPr>
                                <w:rFonts w:ascii="AR P丸ゴシック体E" w:eastAsia="AR P丸ゴシック体E" w:hAnsi="AR P丸ゴシック体E"/>
                                <w:sz w:val="20"/>
                                <w:szCs w:val="20"/>
                                <w:lang w:val="ja-JP" w:eastAsia="ja-JP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>・対象は小学生です。</w:t>
                            </w:r>
                          </w:p>
                          <w:p w14:paraId="27C85ED9" w14:textId="77777777" w:rsidR="008E6245" w:rsidRDefault="00CD50B4" w:rsidP="00907288">
                            <w:pPr>
                              <w:pStyle w:val="a5"/>
                              <w:spacing w:beforeLines="50" w:before="120" w:after="0" w:line="240" w:lineRule="atLeast"/>
                              <w:ind w:firstLineChars="200" w:firstLine="400"/>
                              <w:jc w:val="both"/>
                              <w:rPr>
                                <w:rFonts w:ascii="AR P丸ゴシック体E" w:eastAsia="AR P丸ゴシック体E" w:hAnsi="AR P丸ゴシック体E"/>
                                <w:sz w:val="20"/>
                                <w:szCs w:val="20"/>
                                <w:lang w:val="ja-JP" w:eastAsia="ja-JP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>・</w:t>
                            </w:r>
                            <w:r w:rsidR="008E6245"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>平日 月曜～木曜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>（</w:t>
                            </w:r>
                            <w:r w:rsidR="008E6245"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>17:30分～20:00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>）</w:t>
                            </w:r>
                          </w:p>
                          <w:p w14:paraId="27C85EDA" w14:textId="77777777" w:rsidR="00E12C8B" w:rsidRPr="00E12C8B" w:rsidRDefault="00E12C8B" w:rsidP="00907288">
                            <w:pPr>
                              <w:pStyle w:val="a5"/>
                              <w:spacing w:beforeLines="50" w:before="120" w:after="0" w:line="240" w:lineRule="atLeast"/>
                              <w:jc w:val="both"/>
                              <w:rPr>
                                <w:rFonts w:ascii="AR P丸ゴシック体E" w:eastAsia="AR P丸ゴシック体E" w:hAnsi="AR P丸ゴシック体E"/>
                                <w:sz w:val="18"/>
                                <w:szCs w:val="18"/>
                                <w:lang w:val="ja-JP" w:eastAsia="ja-JP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 xml:space="preserve">　</w:t>
                            </w:r>
                            <w:r w:rsidR="00907288"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 xml:space="preserve">　</w:t>
                            </w:r>
                            <w:r w:rsidRPr="00E12C8B">
                              <w:rPr>
                                <w:rFonts w:ascii="AR P丸ゴシック体E" w:eastAsia="AR P丸ゴシック体E" w:hAnsi="AR P丸ゴシック体E" w:hint="eastAsia"/>
                                <w:sz w:val="18"/>
                                <w:szCs w:val="18"/>
                                <w:lang w:val="ja-JP" w:eastAsia="ja-JP"/>
                              </w:rPr>
                              <w:t>（それ以外の曜日や時間についてはご相談ください）</w:t>
                            </w:r>
                          </w:p>
                          <w:p w14:paraId="27C85EDB" w14:textId="77777777" w:rsidR="008E6245" w:rsidRDefault="00E12C8B" w:rsidP="00907288">
                            <w:pPr>
                              <w:pStyle w:val="a5"/>
                              <w:spacing w:beforeLines="50" w:before="120" w:after="0" w:line="240" w:lineRule="atLeast"/>
                              <w:ind w:firstLineChars="200" w:firstLine="400"/>
                              <w:jc w:val="both"/>
                              <w:rPr>
                                <w:rFonts w:ascii="AR P丸ゴシック体E" w:eastAsia="AR P丸ゴシック体E" w:hAnsi="AR P丸ゴシック体E"/>
                                <w:sz w:val="20"/>
                                <w:szCs w:val="20"/>
                                <w:lang w:val="ja-JP" w:eastAsia="ja-JP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>・利用</w:t>
                            </w:r>
                            <w:r w:rsidR="008E6245"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>料金：あおむし月会費500円（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>初回</w:t>
                            </w:r>
                            <w:r w:rsidR="008E6245"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>）</w:t>
                            </w:r>
                          </w:p>
                          <w:p w14:paraId="27C85EDC" w14:textId="31180FCA" w:rsidR="00CD50B4" w:rsidRDefault="00CD50B4" w:rsidP="00907288">
                            <w:pPr>
                              <w:pStyle w:val="a5"/>
                              <w:spacing w:beforeLines="50" w:before="120" w:after="0" w:line="240" w:lineRule="atLeast"/>
                              <w:jc w:val="both"/>
                              <w:rPr>
                                <w:rFonts w:ascii="AR P丸ゴシック体E" w:eastAsia="AR P丸ゴシック体E" w:hAnsi="AR P丸ゴシック体E"/>
                                <w:sz w:val="20"/>
                                <w:szCs w:val="20"/>
                                <w:lang w:val="ja-JP" w:eastAsia="ja-JP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 xml:space="preserve">　　　　　　　500円/時間</w:t>
                            </w:r>
                            <w:r w:rsidR="00E12C8B"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>（15分単位）</w:t>
                            </w:r>
                          </w:p>
                          <w:p w14:paraId="0322905A" w14:textId="40AC507E" w:rsidR="00F53DD6" w:rsidRDefault="00F53DD6" w:rsidP="00907288">
                            <w:pPr>
                              <w:pStyle w:val="a5"/>
                              <w:spacing w:beforeLines="50" w:before="120" w:after="0" w:line="240" w:lineRule="atLeast"/>
                              <w:jc w:val="both"/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 xml:space="preserve">　　・登録料：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>5,000円/年度</w:t>
                            </w:r>
                          </w:p>
                          <w:p w14:paraId="27C85EDD" w14:textId="77777777" w:rsidR="00CD50B4" w:rsidRPr="00E9653E" w:rsidRDefault="00CD50B4" w:rsidP="00907288">
                            <w:pPr>
                              <w:pStyle w:val="a5"/>
                              <w:spacing w:beforeLines="50" w:before="120" w:after="0" w:line="240" w:lineRule="atLeast"/>
                              <w:ind w:firstLineChars="200" w:firstLine="400"/>
                              <w:jc w:val="both"/>
                              <w:rPr>
                                <w:rFonts w:ascii="AR P丸ゴシック体E" w:eastAsia="AR P丸ゴシック体E" w:hAnsi="AR P丸ゴシック体E"/>
                                <w:dstrike/>
                                <w:sz w:val="20"/>
                                <w:szCs w:val="20"/>
                                <w:lang w:val="ja-JP" w:eastAsia="ja-JP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>・</w:t>
                            </w:r>
                            <w:r w:rsidRPr="00E9653E">
                              <w:rPr>
                                <w:rFonts w:ascii="AR P丸ゴシック体E" w:eastAsia="AR P丸ゴシック体E" w:hAnsi="AR P丸ゴシック体E" w:hint="eastAsia"/>
                                <w:dstrike/>
                                <w:sz w:val="20"/>
                                <w:szCs w:val="20"/>
                                <w:lang w:val="ja-JP" w:eastAsia="ja-JP"/>
                              </w:rPr>
                              <w:t>別途夕食　一食500円もご提供できます。</w:t>
                            </w:r>
                          </w:p>
                          <w:p w14:paraId="27C85EDE" w14:textId="77777777" w:rsidR="00CD50B4" w:rsidRPr="00E9653E" w:rsidRDefault="00E12C8B" w:rsidP="00907288">
                            <w:pPr>
                              <w:pStyle w:val="a5"/>
                              <w:spacing w:beforeLines="50" w:before="120" w:after="0" w:line="240" w:lineRule="atLeast"/>
                              <w:ind w:firstLineChars="300" w:firstLine="600"/>
                              <w:jc w:val="both"/>
                              <w:rPr>
                                <w:rFonts w:ascii="AR P丸ゴシック体E" w:eastAsia="AR P丸ゴシック体E" w:hAnsi="AR P丸ゴシック体E"/>
                                <w:dstrike/>
                                <w:sz w:val="20"/>
                                <w:szCs w:val="20"/>
                                <w:lang w:val="ja-JP" w:eastAsia="ja-JP"/>
                              </w:rPr>
                            </w:pPr>
                            <w:r w:rsidRPr="00E9653E">
                              <w:rPr>
                                <w:rFonts w:ascii="AR P丸ゴシック体E" w:eastAsia="AR P丸ゴシック体E" w:hAnsi="AR P丸ゴシック体E" w:hint="eastAsia"/>
                                <w:dstrike/>
                                <w:sz w:val="20"/>
                                <w:szCs w:val="20"/>
                                <w:lang w:val="ja-JP" w:eastAsia="ja-JP"/>
                              </w:rPr>
                              <w:t>（事前に申し込み</w:t>
                            </w:r>
                            <w:r w:rsidR="00CD50B4" w:rsidRPr="00E9653E">
                              <w:rPr>
                                <w:rFonts w:ascii="AR P丸ゴシック体E" w:eastAsia="AR P丸ゴシック体E" w:hAnsi="AR P丸ゴシック体E" w:hint="eastAsia"/>
                                <w:dstrike/>
                                <w:sz w:val="20"/>
                                <w:szCs w:val="20"/>
                                <w:lang w:val="ja-JP" w:eastAsia="ja-JP"/>
                              </w:rPr>
                              <w:t>をお願いします。）</w:t>
                            </w:r>
                          </w:p>
                          <w:p w14:paraId="27C85EDF" w14:textId="77777777" w:rsidR="00CD50B4" w:rsidRDefault="00907288" w:rsidP="00621E9C">
                            <w:pPr>
                              <w:pStyle w:val="a5"/>
                              <w:spacing w:beforeLines="50" w:before="120" w:after="0" w:line="240" w:lineRule="atLeast"/>
                              <w:ind w:leftChars="167" w:left="567" w:rightChars="109" w:right="262" w:hangingChars="83" w:hanging="166"/>
                              <w:jc w:val="both"/>
                              <w:rPr>
                                <w:rFonts w:ascii="AR P丸ゴシック体E" w:eastAsia="AR P丸ゴシック体E" w:hAnsi="AR P丸ゴシック体E"/>
                                <w:sz w:val="20"/>
                                <w:szCs w:val="20"/>
                                <w:lang w:val="ja-JP" w:eastAsia="ja-JP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>・開室時間</w:t>
                            </w:r>
                            <w:r w:rsidR="00621E9C"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>外の料金、時間についてはご相談下さい。</w:t>
                            </w:r>
                          </w:p>
                          <w:p w14:paraId="27C85EE0" w14:textId="77777777" w:rsidR="00CD50B4" w:rsidRPr="008E6245" w:rsidRDefault="00CD50B4" w:rsidP="00907288">
                            <w:pPr>
                              <w:pStyle w:val="a5"/>
                              <w:spacing w:beforeLines="30" w:before="72" w:after="0" w:line="240" w:lineRule="atLeast"/>
                              <w:jc w:val="both"/>
                              <w:rPr>
                                <w:rFonts w:ascii="AR P丸ゴシック体E" w:eastAsia="AR P丸ゴシック体E" w:hAnsi="AR P丸ゴシック体E"/>
                                <w:sz w:val="20"/>
                                <w:szCs w:val="20"/>
                                <w:lang w:val="ja-JP" w:eastAsia="ja-JP"/>
                              </w:rPr>
                            </w:pPr>
                          </w:p>
                          <w:p w14:paraId="27C85EE1" w14:textId="77777777" w:rsidR="008E6245" w:rsidRPr="008E6245" w:rsidRDefault="008E6245" w:rsidP="00907288">
                            <w:pPr>
                              <w:spacing w:beforeLines="30" w:before="72" w:line="240" w:lineRule="atLeast"/>
                              <w:rPr>
                                <w:rFonts w:ascii="AR P丸ゴシック体E" w:eastAsia="AR P丸ゴシック体E" w:hAnsi="AR P丸ゴシック体E" w:cs="メイリオ"/>
                                <w:b/>
                                <w:sz w:val="20"/>
                                <w:szCs w:val="20"/>
                                <w:lang w:eastAsia="ja-JP"/>
                              </w:rPr>
                            </w:pPr>
                          </w:p>
                          <w:p w14:paraId="27C85EE2" w14:textId="77777777" w:rsidR="008E6245" w:rsidRPr="008E6245" w:rsidRDefault="008E6245">
                            <w:pPr>
                              <w:pStyle w:val="Event"/>
                              <w:rPr>
                                <w:rFonts w:ascii="AR P丸ゴシック体E" w:eastAsia="AR P丸ゴシック体E" w:hAnsi="AR P丸ゴシック体E"/>
                                <w:color w:val="993300"/>
                                <w:sz w:val="16"/>
                                <w:szCs w:val="24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85E9A" id="Text Box 88" o:spid="_x0000_s1033" type="#_x0000_t202" style="position:absolute;margin-left:579pt;margin-top:91.5pt;width:226pt;height:252.7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" filled="f" fillcolor="purple" stroked="f">
                <v:textbox inset="0,0,0,0">
                  <w:txbxContent>
                    <w:p w14:paraId="27C85ED5" w14:textId="77777777" w:rsidR="00E12C8B" w:rsidRDefault="008E6245" w:rsidP="00907288">
                      <w:pPr>
                        <w:pStyle w:val="a5"/>
                        <w:spacing w:beforeLines="50" w:before="120" w:after="0" w:line="240" w:lineRule="exact"/>
                        <w:ind w:firstLineChars="100" w:firstLine="200"/>
                        <w:jc w:val="both"/>
                        <w:rPr>
                          <w:rFonts w:ascii="AR P丸ゴシック体E" w:eastAsia="AR P丸ゴシック体E" w:hAnsi="AR P丸ゴシック体E"/>
                          <w:sz w:val="20"/>
                          <w:szCs w:val="20"/>
                          <w:lang w:val="ja-JP" w:eastAsia="ja-JP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>仕事</w:t>
                      </w:r>
                      <w:r w:rsidR="00E12C8B"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>や</w:t>
                      </w:r>
                      <w:r w:rsidR="00542E66"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>急な用事に小学生を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>預けるところがない！</w:t>
                      </w:r>
                    </w:p>
                    <w:p w14:paraId="27C85ED6" w14:textId="77777777" w:rsidR="00542E66" w:rsidRDefault="00542E66" w:rsidP="00907288">
                      <w:pPr>
                        <w:pStyle w:val="a5"/>
                        <w:spacing w:beforeLines="50" w:before="120" w:after="0" w:line="240" w:lineRule="exact"/>
                        <w:ind w:firstLineChars="100" w:firstLine="200"/>
                        <w:jc w:val="both"/>
                        <w:rPr>
                          <w:rFonts w:ascii="AR P丸ゴシック体E" w:eastAsia="AR P丸ゴシック体E" w:hAnsi="AR P丸ゴシック体E"/>
                          <w:sz w:val="20"/>
                          <w:szCs w:val="20"/>
                          <w:lang w:val="ja-JP" w:eastAsia="ja-JP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>一人での留守番はまだ怖い</w:t>
                      </w:r>
                    </w:p>
                    <w:p w14:paraId="27C85ED7" w14:textId="77777777" w:rsidR="008E6245" w:rsidRDefault="008E6245" w:rsidP="00907288">
                      <w:pPr>
                        <w:pStyle w:val="a5"/>
                        <w:spacing w:beforeLines="50" w:before="120" w:after="0" w:line="240" w:lineRule="exact"/>
                        <w:ind w:leftChars="100" w:left="240"/>
                        <w:jc w:val="both"/>
                        <w:rPr>
                          <w:rFonts w:ascii="AR P丸ゴシック体E" w:eastAsia="AR P丸ゴシック体E" w:hAnsi="AR P丸ゴシック体E"/>
                          <w:sz w:val="20"/>
                          <w:szCs w:val="20"/>
                          <w:lang w:val="ja-JP" w:eastAsia="ja-JP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>そんな声にお応えしてひまわり畑で児童のお預かりをしています。</w:t>
                      </w:r>
                    </w:p>
                    <w:p w14:paraId="27C85ED8" w14:textId="77777777" w:rsidR="00CD50B4" w:rsidRDefault="00CD50B4" w:rsidP="00907288">
                      <w:pPr>
                        <w:pStyle w:val="a5"/>
                        <w:spacing w:beforeLines="50" w:before="120" w:after="0" w:line="240" w:lineRule="atLeast"/>
                        <w:ind w:firstLineChars="200" w:firstLine="400"/>
                        <w:jc w:val="both"/>
                        <w:rPr>
                          <w:rFonts w:ascii="AR P丸ゴシック体E" w:eastAsia="AR P丸ゴシック体E" w:hAnsi="AR P丸ゴシック体E"/>
                          <w:sz w:val="20"/>
                          <w:szCs w:val="20"/>
                          <w:lang w:val="ja-JP" w:eastAsia="ja-JP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>・対象は小学生です。</w:t>
                      </w:r>
                    </w:p>
                    <w:p w14:paraId="27C85ED9" w14:textId="77777777" w:rsidR="008E6245" w:rsidRDefault="00CD50B4" w:rsidP="00907288">
                      <w:pPr>
                        <w:pStyle w:val="a5"/>
                        <w:spacing w:beforeLines="50" w:before="120" w:after="0" w:line="240" w:lineRule="atLeast"/>
                        <w:ind w:firstLineChars="200" w:firstLine="400"/>
                        <w:jc w:val="both"/>
                        <w:rPr>
                          <w:rFonts w:ascii="AR P丸ゴシック体E" w:eastAsia="AR P丸ゴシック体E" w:hAnsi="AR P丸ゴシック体E"/>
                          <w:sz w:val="20"/>
                          <w:szCs w:val="20"/>
                          <w:lang w:val="ja-JP" w:eastAsia="ja-JP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>・</w:t>
                      </w:r>
                      <w:r w:rsidR="008E6245"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>平日 月曜～木曜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>（</w:t>
                      </w:r>
                      <w:r w:rsidR="008E6245"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>17:30分～20:00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>）</w:t>
                      </w:r>
                    </w:p>
                    <w:p w14:paraId="27C85EDA" w14:textId="77777777" w:rsidR="00E12C8B" w:rsidRPr="00E12C8B" w:rsidRDefault="00E12C8B" w:rsidP="00907288">
                      <w:pPr>
                        <w:pStyle w:val="a5"/>
                        <w:spacing w:beforeLines="50" w:before="120" w:after="0" w:line="240" w:lineRule="atLeast"/>
                        <w:jc w:val="both"/>
                        <w:rPr>
                          <w:rFonts w:ascii="AR P丸ゴシック体E" w:eastAsia="AR P丸ゴシック体E" w:hAnsi="AR P丸ゴシック体E"/>
                          <w:sz w:val="18"/>
                          <w:szCs w:val="18"/>
                          <w:lang w:val="ja-JP" w:eastAsia="ja-JP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 xml:space="preserve">　</w:t>
                      </w:r>
                      <w:r w:rsidR="00907288"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 xml:space="preserve">　</w:t>
                      </w:r>
                      <w:r w:rsidRPr="00E12C8B">
                        <w:rPr>
                          <w:rFonts w:ascii="AR P丸ゴシック体E" w:eastAsia="AR P丸ゴシック体E" w:hAnsi="AR P丸ゴシック体E" w:hint="eastAsia"/>
                          <w:sz w:val="18"/>
                          <w:szCs w:val="18"/>
                          <w:lang w:val="ja-JP" w:eastAsia="ja-JP"/>
                        </w:rPr>
                        <w:t>（それ以外の曜日や時間についてはご相談ください）</w:t>
                      </w:r>
                    </w:p>
                    <w:p w14:paraId="27C85EDB" w14:textId="77777777" w:rsidR="008E6245" w:rsidRDefault="00E12C8B" w:rsidP="00907288">
                      <w:pPr>
                        <w:pStyle w:val="a5"/>
                        <w:spacing w:beforeLines="50" w:before="120" w:after="0" w:line="240" w:lineRule="atLeast"/>
                        <w:ind w:firstLineChars="200" w:firstLine="400"/>
                        <w:jc w:val="both"/>
                        <w:rPr>
                          <w:rFonts w:ascii="AR P丸ゴシック体E" w:eastAsia="AR P丸ゴシック体E" w:hAnsi="AR P丸ゴシック体E"/>
                          <w:sz w:val="20"/>
                          <w:szCs w:val="20"/>
                          <w:lang w:val="ja-JP" w:eastAsia="ja-JP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>・利用</w:t>
                      </w:r>
                      <w:r w:rsidR="008E6245"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>料金：あおむし月会費500円（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>初回</w:t>
                      </w:r>
                      <w:r w:rsidR="008E6245"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>）</w:t>
                      </w:r>
                    </w:p>
                    <w:p w14:paraId="27C85EDC" w14:textId="31180FCA" w:rsidR="00CD50B4" w:rsidRDefault="00CD50B4" w:rsidP="00907288">
                      <w:pPr>
                        <w:pStyle w:val="a5"/>
                        <w:spacing w:beforeLines="50" w:before="120" w:after="0" w:line="240" w:lineRule="atLeast"/>
                        <w:jc w:val="both"/>
                        <w:rPr>
                          <w:rFonts w:ascii="AR P丸ゴシック体E" w:eastAsia="AR P丸ゴシック体E" w:hAnsi="AR P丸ゴシック体E"/>
                          <w:sz w:val="20"/>
                          <w:szCs w:val="20"/>
                          <w:lang w:val="ja-JP" w:eastAsia="ja-JP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 xml:space="preserve">　　　　　　　500円/時間</w:t>
                      </w:r>
                      <w:r w:rsidR="00E12C8B"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>（15分単位）</w:t>
                      </w:r>
                    </w:p>
                    <w:p w14:paraId="0322905A" w14:textId="40AC507E" w:rsidR="00F53DD6" w:rsidRDefault="00F53DD6" w:rsidP="00907288">
                      <w:pPr>
                        <w:pStyle w:val="a5"/>
                        <w:spacing w:beforeLines="50" w:before="120" w:after="0" w:line="240" w:lineRule="atLeast"/>
                        <w:jc w:val="both"/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 xml:space="preserve">　　・登録料：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>5,000円/年度</w:t>
                      </w:r>
                    </w:p>
                    <w:p w14:paraId="27C85EDD" w14:textId="77777777" w:rsidR="00CD50B4" w:rsidRPr="00E9653E" w:rsidRDefault="00CD50B4" w:rsidP="00907288">
                      <w:pPr>
                        <w:pStyle w:val="a5"/>
                        <w:spacing w:beforeLines="50" w:before="120" w:after="0" w:line="240" w:lineRule="atLeast"/>
                        <w:ind w:firstLineChars="200" w:firstLine="400"/>
                        <w:jc w:val="both"/>
                        <w:rPr>
                          <w:rFonts w:ascii="AR P丸ゴシック体E" w:eastAsia="AR P丸ゴシック体E" w:hAnsi="AR P丸ゴシック体E"/>
                          <w:dstrike/>
                          <w:sz w:val="20"/>
                          <w:szCs w:val="20"/>
                          <w:lang w:val="ja-JP" w:eastAsia="ja-JP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>・</w:t>
                      </w:r>
                      <w:r w:rsidRPr="00E9653E">
                        <w:rPr>
                          <w:rFonts w:ascii="AR P丸ゴシック体E" w:eastAsia="AR P丸ゴシック体E" w:hAnsi="AR P丸ゴシック体E" w:hint="eastAsia"/>
                          <w:dstrike/>
                          <w:sz w:val="20"/>
                          <w:szCs w:val="20"/>
                          <w:lang w:val="ja-JP" w:eastAsia="ja-JP"/>
                        </w:rPr>
                        <w:t>別途夕食　一食500円もご提供できます。</w:t>
                      </w:r>
                    </w:p>
                    <w:p w14:paraId="27C85EDE" w14:textId="77777777" w:rsidR="00CD50B4" w:rsidRPr="00E9653E" w:rsidRDefault="00E12C8B" w:rsidP="00907288">
                      <w:pPr>
                        <w:pStyle w:val="a5"/>
                        <w:spacing w:beforeLines="50" w:before="120" w:after="0" w:line="240" w:lineRule="atLeast"/>
                        <w:ind w:firstLineChars="300" w:firstLine="600"/>
                        <w:jc w:val="both"/>
                        <w:rPr>
                          <w:rFonts w:ascii="AR P丸ゴシック体E" w:eastAsia="AR P丸ゴシック体E" w:hAnsi="AR P丸ゴシック体E"/>
                          <w:dstrike/>
                          <w:sz w:val="20"/>
                          <w:szCs w:val="20"/>
                          <w:lang w:val="ja-JP" w:eastAsia="ja-JP"/>
                        </w:rPr>
                      </w:pPr>
                      <w:r w:rsidRPr="00E9653E">
                        <w:rPr>
                          <w:rFonts w:ascii="AR P丸ゴシック体E" w:eastAsia="AR P丸ゴシック体E" w:hAnsi="AR P丸ゴシック体E" w:hint="eastAsia"/>
                          <w:dstrike/>
                          <w:sz w:val="20"/>
                          <w:szCs w:val="20"/>
                          <w:lang w:val="ja-JP" w:eastAsia="ja-JP"/>
                        </w:rPr>
                        <w:t>（事前に申し込み</w:t>
                      </w:r>
                      <w:r w:rsidR="00CD50B4" w:rsidRPr="00E9653E">
                        <w:rPr>
                          <w:rFonts w:ascii="AR P丸ゴシック体E" w:eastAsia="AR P丸ゴシック体E" w:hAnsi="AR P丸ゴシック体E" w:hint="eastAsia"/>
                          <w:dstrike/>
                          <w:sz w:val="20"/>
                          <w:szCs w:val="20"/>
                          <w:lang w:val="ja-JP" w:eastAsia="ja-JP"/>
                        </w:rPr>
                        <w:t>をお願いします。）</w:t>
                      </w:r>
                    </w:p>
                    <w:p w14:paraId="27C85EDF" w14:textId="77777777" w:rsidR="00CD50B4" w:rsidRDefault="00907288" w:rsidP="00621E9C">
                      <w:pPr>
                        <w:pStyle w:val="a5"/>
                        <w:spacing w:beforeLines="50" w:before="120" w:after="0" w:line="240" w:lineRule="atLeast"/>
                        <w:ind w:leftChars="167" w:left="567" w:rightChars="109" w:right="262" w:hangingChars="83" w:hanging="166"/>
                        <w:jc w:val="both"/>
                        <w:rPr>
                          <w:rFonts w:ascii="AR P丸ゴシック体E" w:eastAsia="AR P丸ゴシック体E" w:hAnsi="AR P丸ゴシック体E"/>
                          <w:sz w:val="20"/>
                          <w:szCs w:val="20"/>
                          <w:lang w:val="ja-JP" w:eastAsia="ja-JP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>・開室時間</w:t>
                      </w:r>
                      <w:r w:rsidR="00621E9C"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>外の料金、時間についてはご相談下さい。</w:t>
                      </w:r>
                    </w:p>
                    <w:p w14:paraId="27C85EE0" w14:textId="77777777" w:rsidR="00CD50B4" w:rsidRPr="008E6245" w:rsidRDefault="00CD50B4" w:rsidP="00907288">
                      <w:pPr>
                        <w:pStyle w:val="a5"/>
                        <w:spacing w:beforeLines="30" w:before="72" w:after="0" w:line="240" w:lineRule="atLeast"/>
                        <w:jc w:val="both"/>
                        <w:rPr>
                          <w:rFonts w:ascii="AR P丸ゴシック体E" w:eastAsia="AR P丸ゴシック体E" w:hAnsi="AR P丸ゴシック体E"/>
                          <w:sz w:val="20"/>
                          <w:szCs w:val="20"/>
                          <w:lang w:val="ja-JP" w:eastAsia="ja-JP"/>
                        </w:rPr>
                      </w:pPr>
                    </w:p>
                    <w:p w14:paraId="27C85EE1" w14:textId="77777777" w:rsidR="008E6245" w:rsidRPr="008E6245" w:rsidRDefault="008E6245" w:rsidP="00907288">
                      <w:pPr>
                        <w:spacing w:beforeLines="30" w:before="72" w:line="240" w:lineRule="atLeast"/>
                        <w:rPr>
                          <w:rFonts w:ascii="AR P丸ゴシック体E" w:eastAsia="AR P丸ゴシック体E" w:hAnsi="AR P丸ゴシック体E" w:cs="メイリオ"/>
                          <w:b/>
                          <w:sz w:val="20"/>
                          <w:szCs w:val="20"/>
                          <w:lang w:eastAsia="ja-JP"/>
                        </w:rPr>
                      </w:pPr>
                    </w:p>
                    <w:p w14:paraId="27C85EE2" w14:textId="77777777" w:rsidR="008E6245" w:rsidRPr="008E6245" w:rsidRDefault="008E6245">
                      <w:pPr>
                        <w:pStyle w:val="Event"/>
                        <w:rPr>
                          <w:rFonts w:ascii="AR P丸ゴシック体E" w:eastAsia="AR P丸ゴシック体E" w:hAnsi="AR P丸ゴシック体E"/>
                          <w:color w:val="993300"/>
                          <w:sz w:val="16"/>
                          <w:szCs w:val="24"/>
                          <w:lang w:eastAsia="ja-JP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12C8B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7C85E9C" wp14:editId="27C85E9D">
                <wp:simplePos x="0" y="0"/>
                <wp:positionH relativeFrom="page">
                  <wp:posOffset>7561580</wp:posOffset>
                </wp:positionH>
                <wp:positionV relativeFrom="page">
                  <wp:posOffset>445135</wp:posOffset>
                </wp:positionV>
                <wp:extent cx="2660650" cy="296545"/>
                <wp:effectExtent l="0" t="0" r="6350" b="7620"/>
                <wp:wrapNone/>
                <wp:docPr id="20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85EE3" w14:textId="77777777" w:rsidR="00CC5742" w:rsidRPr="00E12C8B" w:rsidRDefault="00CC5742" w:rsidP="0017177E">
                            <w:pPr>
                              <w:pStyle w:val="1"/>
                              <w:jc w:val="center"/>
                              <w:rPr>
                                <w:rFonts w:eastAsia="ＭＳ Ｐゴシック"/>
                                <w:color w:val="C00000"/>
                                <w:sz w:val="36"/>
                                <w:szCs w:val="36"/>
                                <w:lang w:val="ja-JP" w:eastAsia="ja-JP"/>
                              </w:rPr>
                            </w:pPr>
                            <w:r w:rsidRPr="00E12C8B">
                              <w:rPr>
                                <w:rFonts w:eastAsia="ＭＳ Ｐゴシック" w:hint="eastAsia"/>
                                <w:color w:val="C00000"/>
                                <w:sz w:val="36"/>
                                <w:szCs w:val="36"/>
                                <w:lang w:val="ja-JP" w:eastAsia="ja-JP"/>
                              </w:rPr>
                              <w:t>児童預かり</w:t>
                            </w:r>
                          </w:p>
                          <w:p w14:paraId="27C85EE4" w14:textId="77777777" w:rsidR="004574AD" w:rsidRPr="00E12C8B" w:rsidRDefault="008E6245" w:rsidP="00123E38">
                            <w:pPr>
                              <w:pStyle w:val="1"/>
                              <w:jc w:val="distribute"/>
                              <w:rPr>
                                <w:rFonts w:eastAsia="ＭＳ Ｐゴシック"/>
                                <w:color w:val="C00000"/>
                                <w:lang w:eastAsia="ja-JP"/>
                              </w:rPr>
                            </w:pPr>
                            <w:r w:rsidRPr="00E12C8B">
                              <w:rPr>
                                <w:rFonts w:eastAsia="ＭＳ Ｐゴシック" w:hint="eastAsia"/>
                                <w:color w:val="C00000"/>
                                <w:lang w:val="ja-JP" w:eastAsia="ja-JP"/>
                              </w:rPr>
                              <w:t>おかえりルーム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85E9C" id="Text Box 87" o:spid="_x0000_s1034" type="#_x0000_t202" style="position:absolute;margin-left:595.4pt;margin-top:35.05pt;width:209.5pt;height:23.3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" filled="f" stroked="f" strokeweight="0">
                <v:textbox style="mso-fit-shape-to-text:t" inset="0,0,0,0">
                  <w:txbxContent>
                    <w:p w14:paraId="27C85EE3" w14:textId="77777777" w:rsidR="00CC5742" w:rsidRPr="00E12C8B" w:rsidRDefault="00CC5742" w:rsidP="0017177E">
                      <w:pPr>
                        <w:pStyle w:val="1"/>
                        <w:jc w:val="center"/>
                        <w:rPr>
                          <w:rFonts w:eastAsia="ＭＳ Ｐゴシック"/>
                          <w:color w:val="C00000"/>
                          <w:sz w:val="36"/>
                          <w:szCs w:val="36"/>
                          <w:lang w:val="ja-JP" w:eastAsia="ja-JP"/>
                        </w:rPr>
                      </w:pPr>
                      <w:r w:rsidRPr="00E12C8B">
                        <w:rPr>
                          <w:rFonts w:eastAsia="ＭＳ Ｐゴシック" w:hint="eastAsia"/>
                          <w:color w:val="C00000"/>
                          <w:sz w:val="36"/>
                          <w:szCs w:val="36"/>
                          <w:lang w:val="ja-JP" w:eastAsia="ja-JP"/>
                        </w:rPr>
                        <w:t>児童預かり</w:t>
                      </w:r>
                    </w:p>
                    <w:p w14:paraId="27C85EE4" w14:textId="77777777" w:rsidR="004574AD" w:rsidRPr="00E12C8B" w:rsidRDefault="008E6245" w:rsidP="00123E38">
                      <w:pPr>
                        <w:pStyle w:val="1"/>
                        <w:jc w:val="distribute"/>
                        <w:rPr>
                          <w:rFonts w:eastAsia="ＭＳ Ｐゴシック"/>
                          <w:color w:val="C00000"/>
                          <w:lang w:eastAsia="ja-JP"/>
                        </w:rPr>
                      </w:pPr>
                      <w:r w:rsidRPr="00E12C8B">
                        <w:rPr>
                          <w:rFonts w:eastAsia="ＭＳ Ｐゴシック" w:hint="eastAsia"/>
                          <w:color w:val="C00000"/>
                          <w:lang w:val="ja-JP" w:eastAsia="ja-JP"/>
                        </w:rPr>
                        <w:t>おかえりルーム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12C8B" w:rsidRPr="004276BD">
        <w:rPr>
          <w:rFonts w:ascii="AR P丸ゴシック体E" w:eastAsia="AR P丸ゴシック体E" w:hAnsi="AR P丸ゴシック体E" w:hint="eastAsia"/>
          <w:noProof/>
          <w:sz w:val="96"/>
          <w:szCs w:val="72"/>
          <w:lang w:eastAsia="ja-JP"/>
        </w:rPr>
        <w:drawing>
          <wp:anchor distT="0" distB="0" distL="114300" distR="114300" simplePos="0" relativeHeight="251645952" behindDoc="1" locked="0" layoutInCell="1" allowOverlap="1" wp14:anchorId="27C85E9E" wp14:editId="2003F2B2">
            <wp:simplePos x="0" y="0"/>
            <wp:positionH relativeFrom="column">
              <wp:posOffset>-460375</wp:posOffset>
            </wp:positionH>
            <wp:positionV relativeFrom="paragraph">
              <wp:posOffset>-1152525</wp:posOffset>
            </wp:positionV>
            <wp:extent cx="10144125" cy="4010025"/>
            <wp:effectExtent l="0" t="0" r="9525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ves.jpg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781"/>
                    <a:stretch/>
                  </pic:blipFill>
                  <pic:spPr bwMode="auto">
                    <a:xfrm>
                      <a:off x="0" y="0"/>
                      <a:ext cx="10144125" cy="401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C8B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7C85EA2" wp14:editId="27C85EA3">
                <wp:simplePos x="0" y="0"/>
                <wp:positionH relativeFrom="page">
                  <wp:posOffset>600075</wp:posOffset>
                </wp:positionH>
                <wp:positionV relativeFrom="page">
                  <wp:posOffset>723265</wp:posOffset>
                </wp:positionV>
                <wp:extent cx="2660650" cy="362585"/>
                <wp:effectExtent l="0" t="0" r="6350" b="18415"/>
                <wp:wrapNone/>
                <wp:docPr id="1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0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85EF5" w14:textId="77777777" w:rsidR="005806D5" w:rsidRPr="00E12C8B" w:rsidRDefault="008E4B8F" w:rsidP="00123E38">
                            <w:pPr>
                              <w:pStyle w:val="1"/>
                              <w:jc w:val="distribute"/>
                              <w:rPr>
                                <w:rFonts w:eastAsia="ＭＳ Ｐゴシック"/>
                                <w:color w:val="C00000"/>
                                <w:szCs w:val="24"/>
                                <w:lang w:eastAsia="ja-JP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12C8B">
                              <w:rPr>
                                <w:rFonts w:eastAsia="ＭＳ Ｐゴシック" w:hint="eastAsia"/>
                                <w:color w:val="C00000"/>
                                <w:sz w:val="36"/>
                                <w:szCs w:val="36"/>
                                <w:lang w:val="ja-JP" w:eastAsia="ja-JP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放課後クラブ</w:t>
                            </w:r>
                            <w:r w:rsidRPr="00E12C8B">
                              <w:rPr>
                                <w:rFonts w:eastAsia="ＭＳ Ｐゴシック" w:hint="eastAsia"/>
                                <w:color w:val="C00000"/>
                                <w:szCs w:val="24"/>
                                <w:lang w:val="ja-JP" w:eastAsia="ja-JP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『あおむし』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85EA2" id="Text Box 31" o:spid="_x0000_s1035" type="#_x0000_t202" style="position:absolute;margin-left:47.25pt;margin-top:56.95pt;width:209.5pt;height:28.55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" filled="f" stroked="f" strokeweight="0">
                <v:textbox style="mso-fit-shape-to-text:t" inset="0,0,0,0">
                  <w:txbxContent>
                    <w:p w14:paraId="27C85EF5" w14:textId="77777777" w:rsidR="005806D5" w:rsidRPr="00E12C8B" w:rsidRDefault="008E4B8F" w:rsidP="00123E38">
                      <w:pPr>
                        <w:pStyle w:val="1"/>
                        <w:jc w:val="distribute"/>
                        <w:rPr>
                          <w:rFonts w:eastAsia="ＭＳ Ｐゴシック"/>
                          <w:color w:val="C00000"/>
                          <w:szCs w:val="24"/>
                          <w:lang w:eastAsia="ja-JP"/>
                          <w14:textOutline w14:w="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12C8B">
                        <w:rPr>
                          <w:rFonts w:eastAsia="ＭＳ Ｐゴシック" w:hint="eastAsia"/>
                          <w:color w:val="C00000"/>
                          <w:sz w:val="36"/>
                          <w:szCs w:val="36"/>
                          <w:lang w:val="ja-JP" w:eastAsia="ja-JP"/>
                          <w14:textOutline w14:w="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放課後クラブ</w:t>
                      </w:r>
                      <w:r w:rsidRPr="00E12C8B">
                        <w:rPr>
                          <w:rFonts w:eastAsia="ＭＳ Ｐゴシック" w:hint="eastAsia"/>
                          <w:color w:val="C00000"/>
                          <w:szCs w:val="24"/>
                          <w:lang w:val="ja-JP" w:eastAsia="ja-JP"/>
                          <w14:textOutline w14:w="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『あおむし』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3BF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7C85EA4" wp14:editId="27C85EA5">
                <wp:simplePos x="0" y="0"/>
                <wp:positionH relativeFrom="page">
                  <wp:posOffset>3957955</wp:posOffset>
                </wp:positionH>
                <wp:positionV relativeFrom="page">
                  <wp:posOffset>1152525</wp:posOffset>
                </wp:positionV>
                <wp:extent cx="2870200" cy="2438400"/>
                <wp:effectExtent l="0" t="0" r="6350" b="0"/>
                <wp:wrapNone/>
                <wp:docPr id="15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243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00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85EF6" w14:textId="77777777" w:rsidR="005806D5" w:rsidRPr="008E6245" w:rsidRDefault="004574AD" w:rsidP="00E12C8B">
                            <w:pPr>
                              <w:pStyle w:val="Event"/>
                              <w:spacing w:beforeLines="50" w:before="120" w:after="0" w:line="240" w:lineRule="atLeast"/>
                              <w:jc w:val="both"/>
                              <w:rPr>
                                <w:rFonts w:ascii="AR P丸ゴシック体E" w:eastAsia="AR P丸ゴシック体E" w:hAnsi="AR P丸ゴシック体E"/>
                                <w:noProof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8E6245"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>春休み、夏休み、冬休みの学校の長期休み</w:t>
                            </w:r>
                            <w:r w:rsidR="008E6245"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>は</w:t>
                            </w:r>
                          </w:p>
                          <w:p w14:paraId="27C85EF7" w14:textId="77777777" w:rsidR="008E6245" w:rsidRPr="008E6245" w:rsidRDefault="006C20D1" w:rsidP="00E12C8B">
                            <w:pPr>
                              <w:spacing w:beforeLines="50" w:before="120" w:line="240" w:lineRule="atLeast"/>
                              <w:rPr>
                                <w:rFonts w:ascii="AR P丸ゴシック体E" w:eastAsia="AR P丸ゴシック体E" w:hAnsi="AR P丸ゴシック体E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メイリオ" w:hint="eastAsia"/>
                                <w:sz w:val="20"/>
                                <w:szCs w:val="20"/>
                                <w:lang w:eastAsia="ja-JP"/>
                              </w:rPr>
                              <w:t>・</w:t>
                            </w:r>
                            <w:r w:rsidR="008E6245" w:rsidRPr="008E6245">
                              <w:rPr>
                                <w:rFonts w:ascii="AR P丸ゴシック体E" w:eastAsia="AR P丸ゴシック体E" w:hAnsi="AR P丸ゴシック体E" w:cs="メイリオ" w:hint="eastAsia"/>
                                <w:sz w:val="20"/>
                                <w:szCs w:val="20"/>
                              </w:rPr>
                              <w:t>平日</w:t>
                            </w:r>
                            <w:r w:rsidR="008E6245" w:rsidRPr="008E6245">
                              <w:rPr>
                                <w:rFonts w:ascii="AR P丸ゴシック体E" w:eastAsia="AR P丸ゴシック体E" w:hAnsi="AR P丸ゴシック体E" w:cs="メイリオ" w:hint="eastAsia"/>
                                <w:sz w:val="20"/>
                                <w:szCs w:val="20"/>
                                <w:lang w:eastAsia="ja-JP"/>
                              </w:rPr>
                              <w:t>の</w:t>
                            </w:r>
                            <w:r w:rsidR="008E6245" w:rsidRPr="008E6245">
                              <w:rPr>
                                <w:rFonts w:ascii="AR P丸ゴシック体E" w:eastAsia="AR P丸ゴシック体E" w:hAnsi="AR P丸ゴシック体E" w:cs="メイリオ" w:hint="eastAsia"/>
                                <w:sz w:val="20"/>
                                <w:szCs w:val="20"/>
                              </w:rPr>
                              <w:t>月～金曜日</w:t>
                            </w:r>
                            <w:r w:rsidR="008E6245" w:rsidRPr="008E6245"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</w:rPr>
                              <w:t>10時30分～17時30分</w:t>
                            </w:r>
                          </w:p>
                          <w:p w14:paraId="27C85EF8" w14:textId="77777777" w:rsidR="008E6245" w:rsidRDefault="0017177E" w:rsidP="00E12C8B">
                            <w:pPr>
                              <w:spacing w:beforeLines="50" w:before="120" w:line="240" w:lineRule="atLeast"/>
                              <w:ind w:firstLineChars="200" w:firstLine="400"/>
                              <w:rPr>
                                <w:rFonts w:ascii="AR P丸ゴシック体E" w:eastAsia="AR P丸ゴシック体E" w:hAnsi="AR P丸ゴシック体E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eastAsia="ja-JP"/>
                              </w:rPr>
                              <w:t>（ただし、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</w:rPr>
                              <w:t>水曜日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eastAsia="ja-JP"/>
                              </w:rPr>
                              <w:t>は</w:t>
                            </w:r>
                            <w:r w:rsidR="008E6245" w:rsidRPr="008E6245"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</w:rPr>
                              <w:t>15時～17時30分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eastAsia="ja-JP"/>
                              </w:rPr>
                              <w:t>）</w:t>
                            </w:r>
                          </w:p>
                          <w:p w14:paraId="27C85EF9" w14:textId="77777777" w:rsidR="006C20D1" w:rsidRDefault="006C20D1" w:rsidP="00E12C8B">
                            <w:pPr>
                              <w:pStyle w:val="a5"/>
                              <w:spacing w:beforeLines="50" w:before="120" w:after="0" w:line="240" w:lineRule="atLeast"/>
                              <w:jc w:val="both"/>
                              <w:rPr>
                                <w:rFonts w:ascii="AR P丸ゴシック体E" w:eastAsia="AR P丸ゴシック体E" w:hAnsi="AR P丸ゴシック体E"/>
                                <w:sz w:val="20"/>
                                <w:szCs w:val="20"/>
                                <w:lang w:val="ja-JP" w:eastAsia="ja-JP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>・土曜日は月に4回のみ（10時～13時）</w:t>
                            </w:r>
                          </w:p>
                          <w:p w14:paraId="27C85EFA" w14:textId="77777777" w:rsidR="008E6245" w:rsidRPr="006C20D1" w:rsidRDefault="008E6245" w:rsidP="00E12C8B">
                            <w:pPr>
                              <w:pStyle w:val="a5"/>
                              <w:spacing w:beforeLines="50" w:before="120" w:after="0" w:line="240" w:lineRule="atLeast"/>
                              <w:ind w:firstLineChars="300" w:firstLine="600"/>
                              <w:jc w:val="both"/>
                              <w:rPr>
                                <w:rFonts w:ascii="AR P丸ゴシック体E" w:eastAsia="AR P丸ゴシック体E" w:hAnsi="AR P丸ゴシック体E"/>
                                <w:color w:val="FF0000"/>
                                <w:sz w:val="20"/>
                                <w:szCs w:val="20"/>
                                <w:lang w:val="ja-JP" w:eastAsia="ja-JP"/>
                              </w:rPr>
                            </w:pPr>
                            <w:r w:rsidRPr="006C20D1">
                              <w:rPr>
                                <w:rFonts w:ascii="AR P丸ゴシック体E" w:eastAsia="AR P丸ゴシック体E" w:hAnsi="AR P丸ゴシック体E" w:hint="eastAsia"/>
                                <w:color w:val="FF0000"/>
                                <w:sz w:val="20"/>
                                <w:szCs w:val="20"/>
                                <w:lang w:val="ja-JP" w:eastAsia="ja-JP"/>
                              </w:rPr>
                              <w:t>日・祝日、お盆休み、年末年始は休み</w:t>
                            </w:r>
                          </w:p>
                          <w:p w14:paraId="27C85EFB" w14:textId="77777777" w:rsidR="008E6245" w:rsidRDefault="006C20D1" w:rsidP="00E12C8B">
                            <w:pPr>
                              <w:pStyle w:val="a5"/>
                              <w:spacing w:beforeLines="50" w:before="120" w:after="0" w:line="240" w:lineRule="atLeast"/>
                              <w:jc w:val="both"/>
                              <w:rPr>
                                <w:rFonts w:ascii="AR P丸ゴシック体E" w:eastAsia="AR P丸ゴシック体E" w:hAnsi="AR P丸ゴシック体E"/>
                                <w:sz w:val="20"/>
                                <w:szCs w:val="20"/>
                                <w:lang w:val="ja-JP" w:eastAsia="ja-JP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>・学校の休校</w:t>
                            </w:r>
                            <w:r w:rsidR="008E6245"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>（創立記念、代休）の場合も</w:t>
                            </w:r>
                          </w:p>
                          <w:p w14:paraId="27C85EFC" w14:textId="1A78F109" w:rsidR="008E6245" w:rsidRDefault="008E6245" w:rsidP="00E12C8B">
                            <w:pPr>
                              <w:pStyle w:val="a5"/>
                              <w:spacing w:beforeLines="50" w:before="120" w:after="0" w:line="240" w:lineRule="atLeast"/>
                              <w:ind w:firstLineChars="200" w:firstLine="400"/>
                              <w:jc w:val="both"/>
                              <w:rPr>
                                <w:rFonts w:ascii="AR P丸ゴシック体E" w:eastAsia="AR P丸ゴシック体E" w:hAnsi="AR P丸ゴシック体E"/>
                                <w:sz w:val="20"/>
                                <w:szCs w:val="20"/>
                                <w:lang w:val="ja-JP" w:eastAsia="ja-JP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>10時30分～17時30分でご利用できます</w:t>
                            </w:r>
                          </w:p>
                          <w:p w14:paraId="2CC3A1B0" w14:textId="2B1D6AED" w:rsidR="00E9653E" w:rsidRDefault="00E9653E" w:rsidP="00E12C8B">
                            <w:pPr>
                              <w:pStyle w:val="a5"/>
                              <w:spacing w:beforeLines="50" w:before="120" w:after="0" w:line="240" w:lineRule="atLeast"/>
                              <w:ind w:firstLineChars="200" w:firstLine="400"/>
                              <w:jc w:val="both"/>
                              <w:rPr>
                                <w:rFonts w:ascii="AR P丸ゴシック体E" w:eastAsia="AR P丸ゴシック体E" w:hAnsi="AR P丸ゴシック体E"/>
                                <w:sz w:val="20"/>
                                <w:szCs w:val="20"/>
                                <w:lang w:val="ja-JP" w:eastAsia="ja-JP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  <w:szCs w:val="20"/>
                                <w:lang w:val="ja-JP" w:eastAsia="ja-JP"/>
                              </w:rPr>
                              <w:t>（＊水曜日は15時以降）</w:t>
                            </w:r>
                          </w:p>
                          <w:p w14:paraId="27C85EFD" w14:textId="77777777" w:rsidR="008E6245" w:rsidRPr="006C20D1" w:rsidRDefault="008E6245" w:rsidP="00E12C8B">
                            <w:pPr>
                              <w:pStyle w:val="a5"/>
                              <w:spacing w:beforeLines="50" w:before="120" w:afterLines="30" w:after="72" w:line="240" w:lineRule="atLeast"/>
                              <w:ind w:leftChars="100" w:left="240"/>
                              <w:jc w:val="both"/>
                              <w:rPr>
                                <w:rFonts w:ascii="AR P丸ゴシック体E" w:eastAsia="AR P丸ゴシック体E" w:hAnsi="AR P丸ゴシック体E"/>
                                <w:color w:val="FF0000"/>
                                <w:sz w:val="20"/>
                                <w:szCs w:val="20"/>
                                <w:lang w:val="ja-JP" w:eastAsia="ja-JP"/>
                              </w:rPr>
                            </w:pPr>
                            <w:r w:rsidRPr="006C20D1">
                              <w:rPr>
                                <w:rFonts w:ascii="AR P丸ゴシック体E" w:eastAsia="AR P丸ゴシック体E" w:hAnsi="AR P丸ゴシック体E" w:hint="eastAsia"/>
                                <w:color w:val="FF0000"/>
                                <w:sz w:val="20"/>
                                <w:szCs w:val="20"/>
                                <w:lang w:val="ja-JP" w:eastAsia="ja-JP"/>
                              </w:rPr>
                              <w:t>10時30分～14時30分までは未就学のお子さんとお母さんも</w:t>
                            </w:r>
                            <w:r w:rsidR="006C20D1" w:rsidRPr="006C20D1">
                              <w:rPr>
                                <w:rFonts w:ascii="AR P丸ゴシック体E" w:eastAsia="AR P丸ゴシック体E" w:hAnsi="AR P丸ゴシック体E" w:hint="eastAsia"/>
                                <w:color w:val="FF0000"/>
                                <w:sz w:val="20"/>
                                <w:szCs w:val="20"/>
                                <w:lang w:val="ja-JP" w:eastAsia="ja-JP"/>
                              </w:rPr>
                              <w:t>利用されます</w:t>
                            </w:r>
                          </w:p>
                          <w:p w14:paraId="27C85EFE" w14:textId="77777777" w:rsidR="008E6245" w:rsidRDefault="008E6245" w:rsidP="00E12C8B">
                            <w:pPr>
                              <w:pStyle w:val="a5"/>
                              <w:spacing w:beforeLines="50" w:before="120" w:after="0" w:line="240" w:lineRule="atLeast"/>
                              <w:jc w:val="both"/>
                              <w:rPr>
                                <w:rFonts w:ascii="AR P丸ゴシック体E" w:eastAsia="AR P丸ゴシック体E" w:hAnsi="AR P丸ゴシック体E"/>
                                <w:sz w:val="20"/>
                                <w:szCs w:val="20"/>
                                <w:lang w:val="ja-JP" w:eastAsia="ja-JP"/>
                              </w:rPr>
                            </w:pPr>
                          </w:p>
                          <w:p w14:paraId="27C85EFF" w14:textId="77777777" w:rsidR="006C20D1" w:rsidRDefault="006C20D1" w:rsidP="00E12C8B">
                            <w:pPr>
                              <w:pStyle w:val="a5"/>
                              <w:spacing w:beforeLines="50" w:before="120" w:after="0" w:line="240" w:lineRule="atLeast"/>
                              <w:jc w:val="both"/>
                              <w:rPr>
                                <w:rFonts w:ascii="AR P丸ゴシック体E" w:eastAsia="AR P丸ゴシック体E" w:hAnsi="AR P丸ゴシック体E"/>
                                <w:sz w:val="20"/>
                                <w:szCs w:val="20"/>
                                <w:lang w:val="ja-JP" w:eastAsia="ja-JP"/>
                              </w:rPr>
                            </w:pPr>
                          </w:p>
                          <w:p w14:paraId="27C85F00" w14:textId="77777777" w:rsidR="006C20D1" w:rsidRPr="008E6245" w:rsidRDefault="006C20D1" w:rsidP="00E12C8B">
                            <w:pPr>
                              <w:pStyle w:val="a5"/>
                              <w:spacing w:beforeLines="50" w:before="120" w:after="0" w:line="240" w:lineRule="atLeast"/>
                              <w:jc w:val="both"/>
                              <w:rPr>
                                <w:rFonts w:ascii="AR P丸ゴシック体E" w:eastAsia="AR P丸ゴシック体E" w:hAnsi="AR P丸ゴシック体E"/>
                                <w:sz w:val="20"/>
                                <w:szCs w:val="20"/>
                                <w:lang w:val="ja-JP" w:eastAsia="ja-JP"/>
                              </w:rPr>
                            </w:pPr>
                          </w:p>
                          <w:p w14:paraId="27C85F01" w14:textId="77777777" w:rsidR="008E6245" w:rsidRPr="008E6245" w:rsidRDefault="008E6245" w:rsidP="00E12C8B">
                            <w:pPr>
                              <w:spacing w:beforeLines="30" w:before="72" w:line="240" w:lineRule="atLeast"/>
                              <w:rPr>
                                <w:rFonts w:ascii="AR P丸ゴシック体E" w:eastAsia="AR P丸ゴシック体E" w:hAnsi="AR P丸ゴシック体E" w:cs="メイリオ"/>
                                <w:b/>
                                <w:sz w:val="20"/>
                                <w:szCs w:val="20"/>
                                <w:lang w:eastAsia="ja-JP"/>
                              </w:rPr>
                            </w:pPr>
                          </w:p>
                          <w:p w14:paraId="27C85F02" w14:textId="77777777" w:rsidR="005806D5" w:rsidRPr="008E6245" w:rsidRDefault="005806D5">
                            <w:pPr>
                              <w:pStyle w:val="Event"/>
                              <w:rPr>
                                <w:rFonts w:ascii="AR P丸ゴシック体E" w:eastAsia="AR P丸ゴシック体E" w:hAnsi="AR P丸ゴシック体E"/>
                                <w:color w:val="993300"/>
                                <w:sz w:val="16"/>
                                <w:szCs w:val="24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85EA4" id="Text Box 73" o:spid="_x0000_s1036" type="#_x0000_t202" style="position:absolute;margin-left:311.65pt;margin-top:90.75pt;width:226pt;height:192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" filled="f" fillcolor="purple" stroked="f">
                <v:textbox inset="0,0,0,0">
                  <w:txbxContent>
                    <w:p w14:paraId="27C85EF6" w14:textId="77777777" w:rsidR="005806D5" w:rsidRPr="008E6245" w:rsidRDefault="004574AD" w:rsidP="00E12C8B">
                      <w:pPr>
                        <w:pStyle w:val="Event"/>
                        <w:spacing w:beforeLines="50" w:before="120" w:after="0" w:line="240" w:lineRule="atLeast"/>
                        <w:jc w:val="both"/>
                        <w:rPr>
                          <w:rFonts w:ascii="AR P丸ゴシック体E" w:eastAsia="AR P丸ゴシック体E" w:hAnsi="AR P丸ゴシック体E"/>
                          <w:noProof/>
                          <w:sz w:val="20"/>
                          <w:szCs w:val="20"/>
                          <w:lang w:eastAsia="ja-JP"/>
                        </w:rPr>
                      </w:pPr>
                      <w:r w:rsidRPr="008E6245"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>春休み、夏休み、冬休みの学校の長期休み</w:t>
                      </w:r>
                      <w:r w:rsidR="008E6245"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>は</w:t>
                      </w:r>
                    </w:p>
                    <w:p w14:paraId="27C85EF7" w14:textId="77777777" w:rsidR="008E6245" w:rsidRPr="008E6245" w:rsidRDefault="006C20D1" w:rsidP="00E12C8B">
                      <w:pPr>
                        <w:spacing w:beforeLines="50" w:before="120" w:line="240" w:lineRule="atLeast"/>
                        <w:rPr>
                          <w:rFonts w:ascii="AR P丸ゴシック体E" w:eastAsia="AR P丸ゴシック体E" w:hAnsi="AR P丸ゴシック体E"/>
                          <w:sz w:val="20"/>
                          <w:szCs w:val="20"/>
                          <w:lang w:eastAsia="ja-JP"/>
                        </w:rPr>
                      </w:pPr>
                      <w:r>
                        <w:rPr>
                          <w:rFonts w:ascii="AR P丸ゴシック体E" w:eastAsia="AR P丸ゴシック体E" w:hAnsi="AR P丸ゴシック体E" w:cs="メイリオ" w:hint="eastAsia"/>
                          <w:sz w:val="20"/>
                          <w:szCs w:val="20"/>
                          <w:lang w:eastAsia="ja-JP"/>
                        </w:rPr>
                        <w:t>・</w:t>
                      </w:r>
                      <w:r w:rsidR="008E6245" w:rsidRPr="008E6245">
                        <w:rPr>
                          <w:rFonts w:ascii="AR P丸ゴシック体E" w:eastAsia="AR P丸ゴシック体E" w:hAnsi="AR P丸ゴシック体E" w:cs="メイリオ" w:hint="eastAsia"/>
                          <w:sz w:val="20"/>
                          <w:szCs w:val="20"/>
                        </w:rPr>
                        <w:t>平日</w:t>
                      </w:r>
                      <w:r w:rsidR="008E6245" w:rsidRPr="008E6245">
                        <w:rPr>
                          <w:rFonts w:ascii="AR P丸ゴシック体E" w:eastAsia="AR P丸ゴシック体E" w:hAnsi="AR P丸ゴシック体E" w:cs="メイリオ" w:hint="eastAsia"/>
                          <w:sz w:val="20"/>
                          <w:szCs w:val="20"/>
                          <w:lang w:eastAsia="ja-JP"/>
                        </w:rPr>
                        <w:t>の</w:t>
                      </w:r>
                      <w:r w:rsidR="008E6245" w:rsidRPr="008E6245">
                        <w:rPr>
                          <w:rFonts w:ascii="AR P丸ゴシック体E" w:eastAsia="AR P丸ゴシック体E" w:hAnsi="AR P丸ゴシック体E" w:cs="メイリオ" w:hint="eastAsia"/>
                          <w:sz w:val="20"/>
                          <w:szCs w:val="20"/>
                        </w:rPr>
                        <w:t>月～金曜日</w:t>
                      </w:r>
                      <w:r w:rsidR="008E6245" w:rsidRPr="008E6245"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</w:rPr>
                        <w:t>10時30分～17時30分</w:t>
                      </w:r>
                    </w:p>
                    <w:p w14:paraId="27C85EF8" w14:textId="77777777" w:rsidR="008E6245" w:rsidRDefault="0017177E" w:rsidP="00E12C8B">
                      <w:pPr>
                        <w:spacing w:beforeLines="50" w:before="120" w:line="240" w:lineRule="atLeast"/>
                        <w:ind w:firstLineChars="200" w:firstLine="400"/>
                        <w:rPr>
                          <w:rFonts w:ascii="AR P丸ゴシック体E" w:eastAsia="AR P丸ゴシック体E" w:hAnsi="AR P丸ゴシック体E"/>
                          <w:sz w:val="20"/>
                          <w:szCs w:val="20"/>
                          <w:lang w:eastAsia="ja-JP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eastAsia="ja-JP"/>
                        </w:rPr>
                        <w:t>（ただし、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</w:rPr>
                        <w:t>水曜日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eastAsia="ja-JP"/>
                        </w:rPr>
                        <w:t>は</w:t>
                      </w:r>
                      <w:r w:rsidR="008E6245" w:rsidRPr="008E6245"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</w:rPr>
                        <w:t>15時～17時30分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eastAsia="ja-JP"/>
                        </w:rPr>
                        <w:t>）</w:t>
                      </w:r>
                    </w:p>
                    <w:p w14:paraId="27C85EF9" w14:textId="77777777" w:rsidR="006C20D1" w:rsidRDefault="006C20D1" w:rsidP="00E12C8B">
                      <w:pPr>
                        <w:pStyle w:val="a5"/>
                        <w:spacing w:beforeLines="50" w:before="120" w:after="0" w:line="240" w:lineRule="atLeast"/>
                        <w:jc w:val="both"/>
                        <w:rPr>
                          <w:rFonts w:ascii="AR P丸ゴシック体E" w:eastAsia="AR P丸ゴシック体E" w:hAnsi="AR P丸ゴシック体E"/>
                          <w:sz w:val="20"/>
                          <w:szCs w:val="20"/>
                          <w:lang w:val="ja-JP" w:eastAsia="ja-JP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>・土曜日は月に4回のみ（10時～13時）</w:t>
                      </w:r>
                    </w:p>
                    <w:p w14:paraId="27C85EFA" w14:textId="77777777" w:rsidR="008E6245" w:rsidRPr="006C20D1" w:rsidRDefault="008E6245" w:rsidP="00E12C8B">
                      <w:pPr>
                        <w:pStyle w:val="a5"/>
                        <w:spacing w:beforeLines="50" w:before="120" w:after="0" w:line="240" w:lineRule="atLeast"/>
                        <w:ind w:firstLineChars="300" w:firstLine="600"/>
                        <w:jc w:val="both"/>
                        <w:rPr>
                          <w:rFonts w:ascii="AR P丸ゴシック体E" w:eastAsia="AR P丸ゴシック体E" w:hAnsi="AR P丸ゴシック体E"/>
                          <w:color w:val="FF0000"/>
                          <w:sz w:val="20"/>
                          <w:szCs w:val="20"/>
                          <w:lang w:val="ja-JP" w:eastAsia="ja-JP"/>
                        </w:rPr>
                      </w:pPr>
                      <w:r w:rsidRPr="006C20D1">
                        <w:rPr>
                          <w:rFonts w:ascii="AR P丸ゴシック体E" w:eastAsia="AR P丸ゴシック体E" w:hAnsi="AR P丸ゴシック体E" w:hint="eastAsia"/>
                          <w:color w:val="FF0000"/>
                          <w:sz w:val="20"/>
                          <w:szCs w:val="20"/>
                          <w:lang w:val="ja-JP" w:eastAsia="ja-JP"/>
                        </w:rPr>
                        <w:t>日・祝日、お盆休み、年末年始は休み</w:t>
                      </w:r>
                    </w:p>
                    <w:p w14:paraId="27C85EFB" w14:textId="77777777" w:rsidR="008E6245" w:rsidRDefault="006C20D1" w:rsidP="00E12C8B">
                      <w:pPr>
                        <w:pStyle w:val="a5"/>
                        <w:spacing w:beforeLines="50" w:before="120" w:after="0" w:line="240" w:lineRule="atLeast"/>
                        <w:jc w:val="both"/>
                        <w:rPr>
                          <w:rFonts w:ascii="AR P丸ゴシック体E" w:eastAsia="AR P丸ゴシック体E" w:hAnsi="AR P丸ゴシック体E"/>
                          <w:sz w:val="20"/>
                          <w:szCs w:val="20"/>
                          <w:lang w:val="ja-JP" w:eastAsia="ja-JP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>・学校の休校</w:t>
                      </w:r>
                      <w:r w:rsidR="008E6245"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>（創立記念、代休）の場合も</w:t>
                      </w:r>
                    </w:p>
                    <w:p w14:paraId="27C85EFC" w14:textId="1A78F109" w:rsidR="008E6245" w:rsidRDefault="008E6245" w:rsidP="00E12C8B">
                      <w:pPr>
                        <w:pStyle w:val="a5"/>
                        <w:spacing w:beforeLines="50" w:before="120" w:after="0" w:line="240" w:lineRule="atLeast"/>
                        <w:ind w:firstLineChars="200" w:firstLine="400"/>
                        <w:jc w:val="both"/>
                        <w:rPr>
                          <w:rFonts w:ascii="AR P丸ゴシック体E" w:eastAsia="AR P丸ゴシック体E" w:hAnsi="AR P丸ゴシック体E"/>
                          <w:sz w:val="20"/>
                          <w:szCs w:val="20"/>
                          <w:lang w:val="ja-JP" w:eastAsia="ja-JP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>10時30分～17時30分でご利用できます</w:t>
                      </w:r>
                    </w:p>
                    <w:p w14:paraId="2CC3A1B0" w14:textId="2B1D6AED" w:rsidR="00E9653E" w:rsidRDefault="00E9653E" w:rsidP="00E12C8B">
                      <w:pPr>
                        <w:pStyle w:val="a5"/>
                        <w:spacing w:beforeLines="50" w:before="120" w:after="0" w:line="240" w:lineRule="atLeast"/>
                        <w:ind w:firstLineChars="200" w:firstLine="400"/>
                        <w:jc w:val="both"/>
                        <w:rPr>
                          <w:rFonts w:ascii="AR P丸ゴシック体E" w:eastAsia="AR P丸ゴシック体E" w:hAnsi="AR P丸ゴシック体E"/>
                          <w:sz w:val="20"/>
                          <w:szCs w:val="20"/>
                          <w:lang w:val="ja-JP" w:eastAsia="ja-JP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  <w:szCs w:val="20"/>
                          <w:lang w:val="ja-JP" w:eastAsia="ja-JP"/>
                        </w:rPr>
                        <w:t>（＊水曜日は15時以降）</w:t>
                      </w:r>
                    </w:p>
                    <w:p w14:paraId="27C85EFD" w14:textId="77777777" w:rsidR="008E6245" w:rsidRPr="006C20D1" w:rsidRDefault="008E6245" w:rsidP="00E12C8B">
                      <w:pPr>
                        <w:pStyle w:val="a5"/>
                        <w:spacing w:beforeLines="50" w:before="120" w:afterLines="30" w:after="72" w:line="240" w:lineRule="atLeast"/>
                        <w:ind w:leftChars="100" w:left="240"/>
                        <w:jc w:val="both"/>
                        <w:rPr>
                          <w:rFonts w:ascii="AR P丸ゴシック体E" w:eastAsia="AR P丸ゴシック体E" w:hAnsi="AR P丸ゴシック体E"/>
                          <w:color w:val="FF0000"/>
                          <w:sz w:val="20"/>
                          <w:szCs w:val="20"/>
                          <w:lang w:val="ja-JP" w:eastAsia="ja-JP"/>
                        </w:rPr>
                      </w:pPr>
                      <w:r w:rsidRPr="006C20D1">
                        <w:rPr>
                          <w:rFonts w:ascii="AR P丸ゴシック体E" w:eastAsia="AR P丸ゴシック体E" w:hAnsi="AR P丸ゴシック体E" w:hint="eastAsia"/>
                          <w:color w:val="FF0000"/>
                          <w:sz w:val="20"/>
                          <w:szCs w:val="20"/>
                          <w:lang w:val="ja-JP" w:eastAsia="ja-JP"/>
                        </w:rPr>
                        <w:t>10時30分～14時30分までは未就学のお子さんとお母さんも</w:t>
                      </w:r>
                      <w:r w:rsidR="006C20D1" w:rsidRPr="006C20D1">
                        <w:rPr>
                          <w:rFonts w:ascii="AR P丸ゴシック体E" w:eastAsia="AR P丸ゴシック体E" w:hAnsi="AR P丸ゴシック体E" w:hint="eastAsia"/>
                          <w:color w:val="FF0000"/>
                          <w:sz w:val="20"/>
                          <w:szCs w:val="20"/>
                          <w:lang w:val="ja-JP" w:eastAsia="ja-JP"/>
                        </w:rPr>
                        <w:t>利用されます</w:t>
                      </w:r>
                    </w:p>
                    <w:p w14:paraId="27C85EFE" w14:textId="77777777" w:rsidR="008E6245" w:rsidRDefault="008E6245" w:rsidP="00E12C8B">
                      <w:pPr>
                        <w:pStyle w:val="a5"/>
                        <w:spacing w:beforeLines="50" w:before="120" w:after="0" w:line="240" w:lineRule="atLeast"/>
                        <w:jc w:val="both"/>
                        <w:rPr>
                          <w:rFonts w:ascii="AR P丸ゴシック体E" w:eastAsia="AR P丸ゴシック体E" w:hAnsi="AR P丸ゴシック体E"/>
                          <w:sz w:val="20"/>
                          <w:szCs w:val="20"/>
                          <w:lang w:val="ja-JP" w:eastAsia="ja-JP"/>
                        </w:rPr>
                      </w:pPr>
                    </w:p>
                    <w:p w14:paraId="27C85EFF" w14:textId="77777777" w:rsidR="006C20D1" w:rsidRDefault="006C20D1" w:rsidP="00E12C8B">
                      <w:pPr>
                        <w:pStyle w:val="a5"/>
                        <w:spacing w:beforeLines="50" w:before="120" w:after="0" w:line="240" w:lineRule="atLeast"/>
                        <w:jc w:val="both"/>
                        <w:rPr>
                          <w:rFonts w:ascii="AR P丸ゴシック体E" w:eastAsia="AR P丸ゴシック体E" w:hAnsi="AR P丸ゴシック体E"/>
                          <w:sz w:val="20"/>
                          <w:szCs w:val="20"/>
                          <w:lang w:val="ja-JP" w:eastAsia="ja-JP"/>
                        </w:rPr>
                      </w:pPr>
                    </w:p>
                    <w:p w14:paraId="27C85F00" w14:textId="77777777" w:rsidR="006C20D1" w:rsidRPr="008E6245" w:rsidRDefault="006C20D1" w:rsidP="00E12C8B">
                      <w:pPr>
                        <w:pStyle w:val="a5"/>
                        <w:spacing w:beforeLines="50" w:before="120" w:after="0" w:line="240" w:lineRule="atLeast"/>
                        <w:jc w:val="both"/>
                        <w:rPr>
                          <w:rFonts w:ascii="AR P丸ゴシック体E" w:eastAsia="AR P丸ゴシック体E" w:hAnsi="AR P丸ゴシック体E"/>
                          <w:sz w:val="20"/>
                          <w:szCs w:val="20"/>
                          <w:lang w:val="ja-JP" w:eastAsia="ja-JP"/>
                        </w:rPr>
                      </w:pPr>
                    </w:p>
                    <w:p w14:paraId="27C85F01" w14:textId="77777777" w:rsidR="008E6245" w:rsidRPr="008E6245" w:rsidRDefault="008E6245" w:rsidP="00E12C8B">
                      <w:pPr>
                        <w:spacing w:beforeLines="30" w:before="72" w:line="240" w:lineRule="atLeast"/>
                        <w:rPr>
                          <w:rFonts w:ascii="AR P丸ゴシック体E" w:eastAsia="AR P丸ゴシック体E" w:hAnsi="AR P丸ゴシック体E" w:cs="メイリオ"/>
                          <w:b/>
                          <w:sz w:val="20"/>
                          <w:szCs w:val="20"/>
                          <w:lang w:eastAsia="ja-JP"/>
                        </w:rPr>
                      </w:pPr>
                    </w:p>
                    <w:p w14:paraId="27C85F02" w14:textId="77777777" w:rsidR="005806D5" w:rsidRPr="008E6245" w:rsidRDefault="005806D5">
                      <w:pPr>
                        <w:pStyle w:val="Event"/>
                        <w:rPr>
                          <w:rFonts w:ascii="AR P丸ゴシック体E" w:eastAsia="AR P丸ゴシック体E" w:hAnsi="AR P丸ゴシック体E"/>
                          <w:color w:val="993300"/>
                          <w:sz w:val="16"/>
                          <w:szCs w:val="24"/>
                          <w:lang w:eastAsia="ja-JP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7177E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7C85EA6" wp14:editId="27C85EA7">
                <wp:simplePos x="0" y="0"/>
                <wp:positionH relativeFrom="page">
                  <wp:posOffset>3962400</wp:posOffset>
                </wp:positionH>
                <wp:positionV relativeFrom="page">
                  <wp:posOffset>725805</wp:posOffset>
                </wp:positionV>
                <wp:extent cx="2477135" cy="428625"/>
                <wp:effectExtent l="0" t="0" r="18415" b="9525"/>
                <wp:wrapNone/>
                <wp:docPr id="1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713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85F03" w14:textId="77777777" w:rsidR="005806D5" w:rsidRPr="00E12C8B" w:rsidRDefault="00EF2CF6" w:rsidP="00123E38">
                            <w:pPr>
                              <w:pStyle w:val="2"/>
                              <w:jc w:val="distribute"/>
                              <w:rPr>
                                <w:rFonts w:eastAsia="ＭＳ Ｐゴシック"/>
                                <w:color w:val="C00000"/>
                                <w:sz w:val="44"/>
                                <w:szCs w:val="44"/>
                                <w:lang w:eastAsia="ja-JP"/>
                              </w:rPr>
                            </w:pPr>
                            <w:r w:rsidRPr="00E12C8B">
                              <w:rPr>
                                <w:rFonts w:eastAsia="ＭＳ Ｐゴシック" w:hint="eastAsia"/>
                                <w:color w:val="C00000"/>
                                <w:sz w:val="44"/>
                                <w:szCs w:val="44"/>
                                <w:lang w:val="ja-JP" w:eastAsia="ja-JP"/>
                              </w:rPr>
                              <w:t>長期休み期間は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85EA6" id="Text Box 30" o:spid="_x0000_s1037" type="#_x0000_t202" style="position:absolute;margin-left:312pt;margin-top:57.15pt;width:195.05pt;height:33.7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" filled="f" stroked="f" strokeweight="0">
                <v:textbox inset="0,0,0,0">
                  <w:txbxContent>
                    <w:p w14:paraId="27C85F03" w14:textId="77777777" w:rsidR="005806D5" w:rsidRPr="00E12C8B" w:rsidRDefault="00EF2CF6" w:rsidP="00123E38">
                      <w:pPr>
                        <w:pStyle w:val="2"/>
                        <w:jc w:val="distribute"/>
                        <w:rPr>
                          <w:rFonts w:eastAsia="ＭＳ Ｐゴシック"/>
                          <w:color w:val="C00000"/>
                          <w:sz w:val="44"/>
                          <w:szCs w:val="44"/>
                          <w:lang w:eastAsia="ja-JP"/>
                        </w:rPr>
                      </w:pPr>
                      <w:r w:rsidRPr="00E12C8B">
                        <w:rPr>
                          <w:rFonts w:eastAsia="ＭＳ Ｐゴシック" w:hint="eastAsia"/>
                          <w:color w:val="C00000"/>
                          <w:sz w:val="44"/>
                          <w:szCs w:val="44"/>
                          <w:lang w:val="ja-JP" w:eastAsia="ja-JP"/>
                        </w:rPr>
                        <w:t>長期休み期間は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7C85E63" w14:textId="77777777" w:rsidR="005806D5" w:rsidRPr="005806D5" w:rsidRDefault="005806D5">
      <w:pPr>
        <w:rPr>
          <w:rFonts w:eastAsia="ＭＳ Ｐゴシック"/>
        </w:rPr>
      </w:pPr>
    </w:p>
    <w:p w14:paraId="27C85E64" w14:textId="77777777" w:rsidR="005806D5" w:rsidRPr="005806D5" w:rsidRDefault="005806D5">
      <w:pPr>
        <w:rPr>
          <w:rFonts w:eastAsia="ＭＳ Ｐゴシック"/>
        </w:rPr>
      </w:pPr>
    </w:p>
    <w:p w14:paraId="27C85E65" w14:textId="77777777" w:rsidR="005806D5" w:rsidRPr="005806D5" w:rsidRDefault="005806D5">
      <w:pPr>
        <w:rPr>
          <w:rFonts w:eastAsia="ＭＳ Ｐゴシック"/>
        </w:rPr>
      </w:pPr>
    </w:p>
    <w:p w14:paraId="27C85E66" w14:textId="77777777" w:rsidR="005806D5" w:rsidRPr="005806D5" w:rsidRDefault="005806D5">
      <w:pPr>
        <w:rPr>
          <w:rFonts w:eastAsia="ＭＳ Ｐゴシック"/>
        </w:rPr>
      </w:pPr>
    </w:p>
    <w:p w14:paraId="27C85E67" w14:textId="77777777" w:rsidR="005806D5" w:rsidRPr="005806D5" w:rsidRDefault="005806D5">
      <w:pPr>
        <w:rPr>
          <w:rFonts w:eastAsia="ＭＳ Ｐゴシック"/>
        </w:rPr>
      </w:pPr>
    </w:p>
    <w:p w14:paraId="27C85E68" w14:textId="77777777" w:rsidR="005806D5" w:rsidRPr="005806D5" w:rsidRDefault="005806D5">
      <w:pPr>
        <w:rPr>
          <w:rFonts w:eastAsia="ＭＳ Ｐゴシック"/>
        </w:rPr>
      </w:pPr>
    </w:p>
    <w:p w14:paraId="27C85E69" w14:textId="77777777" w:rsidR="005806D5" w:rsidRPr="005806D5" w:rsidRDefault="005806D5">
      <w:pPr>
        <w:rPr>
          <w:rFonts w:eastAsia="ＭＳ Ｐゴシック"/>
        </w:rPr>
      </w:pPr>
    </w:p>
    <w:p w14:paraId="27C85E6A" w14:textId="77777777" w:rsidR="005806D5" w:rsidRPr="005806D5" w:rsidRDefault="005806D5">
      <w:pPr>
        <w:rPr>
          <w:rFonts w:eastAsia="ＭＳ Ｐゴシック"/>
        </w:rPr>
      </w:pPr>
    </w:p>
    <w:p w14:paraId="27C85E6B" w14:textId="77777777" w:rsidR="005806D5" w:rsidRPr="005806D5" w:rsidRDefault="005806D5">
      <w:pPr>
        <w:rPr>
          <w:rFonts w:eastAsia="ＭＳ Ｐゴシック"/>
        </w:rPr>
      </w:pPr>
    </w:p>
    <w:p w14:paraId="27C85E6C" w14:textId="77777777" w:rsidR="005806D5" w:rsidRPr="005806D5" w:rsidRDefault="005806D5">
      <w:pPr>
        <w:rPr>
          <w:rFonts w:eastAsia="ＭＳ Ｐゴシック"/>
        </w:rPr>
      </w:pPr>
    </w:p>
    <w:p w14:paraId="27C85E6D" w14:textId="77777777" w:rsidR="005806D5" w:rsidRPr="005806D5" w:rsidRDefault="005806D5">
      <w:pPr>
        <w:rPr>
          <w:rFonts w:eastAsia="ＭＳ Ｐゴシック"/>
        </w:rPr>
      </w:pPr>
    </w:p>
    <w:p w14:paraId="27C85E6E" w14:textId="2671D036" w:rsidR="005806D5" w:rsidRPr="005806D5" w:rsidRDefault="00EE1EB4">
      <w:pPr>
        <w:rPr>
          <w:rFonts w:eastAsia="ＭＳ Ｐゴシック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7C85EAA" wp14:editId="29B3DA30">
                <wp:simplePos x="0" y="0"/>
                <wp:positionH relativeFrom="column">
                  <wp:posOffset>1638300</wp:posOffset>
                </wp:positionH>
                <wp:positionV relativeFrom="paragraph">
                  <wp:posOffset>172085</wp:posOffset>
                </wp:positionV>
                <wp:extent cx="1381125" cy="542925"/>
                <wp:effectExtent l="19050" t="0" r="47625" b="85725"/>
                <wp:wrapNone/>
                <wp:docPr id="1" name="円形吹き出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542925"/>
                        </a:xfrm>
                        <a:prstGeom prst="wedgeEllipseCallout">
                          <a:avLst>
                            <a:gd name="adj1" fmla="val -31777"/>
                            <a:gd name="adj2" fmla="val 59700"/>
                          </a:avLst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85F04" w14:textId="77777777" w:rsidR="00207E54" w:rsidRDefault="00207E54" w:rsidP="00CC5742">
                            <w:pPr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こんなことが</w:t>
                            </w:r>
                          </w:p>
                          <w:p w14:paraId="27C85F05" w14:textId="77777777" w:rsidR="00CC5742" w:rsidRPr="00CC5742" w:rsidRDefault="00207E54" w:rsidP="00207E54">
                            <w:pPr>
                              <w:ind w:firstLineChars="200" w:firstLine="360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できます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C85EA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" o:spid="_x0000_s1038" type="#_x0000_t63" style="position:absolute;margin-left:129pt;margin-top:13.55pt;width:108.75pt;height:4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" adj="3936,23695" filled="f" strokecolor="#00b050" strokeweight="2pt">
                <v:textbox>
                  <w:txbxContent>
                    <w:p w14:paraId="27C85F04" w14:textId="77777777" w:rsidR="00207E54" w:rsidRDefault="00207E54" w:rsidP="00CC5742">
                      <w:pPr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18"/>
                          <w:szCs w:val="18"/>
                          <w:lang w:eastAsia="ja-JP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>こんなことが</w:t>
                      </w:r>
                    </w:p>
                    <w:p w14:paraId="27C85F05" w14:textId="77777777" w:rsidR="00CC5742" w:rsidRPr="00CC5742" w:rsidRDefault="00207E54" w:rsidP="00207E54">
                      <w:pPr>
                        <w:ind w:firstLineChars="200" w:firstLine="360"/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18"/>
                          <w:szCs w:val="18"/>
                          <w:lang w:eastAsia="ja-JP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>できます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w:drawing>
          <wp:anchor distT="0" distB="0" distL="114300" distR="114300" simplePos="0" relativeHeight="251652608" behindDoc="0" locked="0" layoutInCell="1" allowOverlap="1" wp14:anchorId="27C85EA8" wp14:editId="28607F35">
            <wp:simplePos x="0" y="0"/>
            <wp:positionH relativeFrom="column">
              <wp:posOffset>680085</wp:posOffset>
            </wp:positionH>
            <wp:positionV relativeFrom="paragraph">
              <wp:posOffset>71120</wp:posOffset>
            </wp:positionV>
            <wp:extent cx="755015" cy="712470"/>
            <wp:effectExtent l="0" t="0" r="698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ランドセル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85E6F" w14:textId="5616095B" w:rsidR="005806D5" w:rsidRPr="005806D5" w:rsidRDefault="00E9653E">
      <w:pPr>
        <w:rPr>
          <w:rFonts w:eastAsia="ＭＳ Ｐゴシック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7C85EAC" wp14:editId="75E905F7">
                <wp:simplePos x="0" y="0"/>
                <wp:positionH relativeFrom="column">
                  <wp:posOffset>4181475</wp:posOffset>
                </wp:positionH>
                <wp:positionV relativeFrom="paragraph">
                  <wp:posOffset>61595</wp:posOffset>
                </wp:positionV>
                <wp:extent cx="1285875" cy="542925"/>
                <wp:effectExtent l="19050" t="0" r="28575" b="28575"/>
                <wp:wrapNone/>
                <wp:docPr id="36" name="円形吹き出し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542925"/>
                        </a:xfrm>
                        <a:prstGeom prst="wedgeEllipseCallout">
                          <a:avLst>
                            <a:gd name="adj1" fmla="val 48223"/>
                            <a:gd name="adj2" fmla="val 42156"/>
                          </a:avLst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C85F06" w14:textId="77777777" w:rsidR="006C2C58" w:rsidRDefault="006C20D1" w:rsidP="006C20D1">
                            <w:pPr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赤ちゃんに</w:t>
                            </w:r>
                          </w:p>
                          <w:p w14:paraId="27C85F07" w14:textId="77777777" w:rsidR="006C20D1" w:rsidRPr="00CC5742" w:rsidRDefault="006C20D1" w:rsidP="006C20D1">
                            <w:pPr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気をつけてネ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85EAC" id="円形吹き出し 36" o:spid="_x0000_s1039" type="#_x0000_t63" style="position:absolute;margin-left:329.25pt;margin-top:4.85pt;width:101.25pt;height:42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" adj="21216,19906" fillcolor="white [3201]" strokecolor="#c0504d [3205]" strokeweight="2pt">
                <v:textbox>
                  <w:txbxContent>
                    <w:p w14:paraId="27C85F06" w14:textId="77777777" w:rsidR="006C2C58" w:rsidRDefault="006C20D1" w:rsidP="006C20D1">
                      <w:pPr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18"/>
                          <w:szCs w:val="18"/>
                          <w:lang w:eastAsia="ja-JP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>赤ちゃんに</w:t>
                      </w:r>
                    </w:p>
                    <w:p w14:paraId="27C85F07" w14:textId="77777777" w:rsidR="006C20D1" w:rsidRPr="00CC5742" w:rsidRDefault="006C20D1" w:rsidP="006C20D1">
                      <w:pPr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18"/>
                          <w:szCs w:val="18"/>
                          <w:lang w:eastAsia="ja-JP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>気をつけてネ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DE"/>
          <w:bdr w:val="single" w:sz="6" w:space="0" w:color="DDDDDD" w:frame="1"/>
          <w:lang w:eastAsia="ja-JP"/>
        </w:rPr>
        <w:drawing>
          <wp:anchor distT="0" distB="0" distL="114300" distR="114300" simplePos="0" relativeHeight="251658752" behindDoc="1" locked="0" layoutInCell="1" allowOverlap="1" wp14:anchorId="27C85EAE" wp14:editId="242F4EE3">
            <wp:simplePos x="0" y="0"/>
            <wp:positionH relativeFrom="column">
              <wp:posOffset>5384800</wp:posOffset>
            </wp:positionH>
            <wp:positionV relativeFrom="paragraph">
              <wp:posOffset>147320</wp:posOffset>
            </wp:positionV>
            <wp:extent cx="768350" cy="914400"/>
            <wp:effectExtent l="0" t="0" r="0" b="0"/>
            <wp:wrapNone/>
            <wp:docPr id="34" name="図 34" descr="「イラスト 無料 ...」の画像検索結果">
              <a:hlinkClick xmlns:a="http://schemas.openxmlformats.org/drawingml/2006/main" r:id="rId22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イラスト 無料 ...」の画像検索結果">
                      <a:hlinkClick r:id="rId22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85E70" w14:textId="7A94A33C" w:rsidR="005806D5" w:rsidRPr="005806D5" w:rsidRDefault="005806D5">
      <w:pPr>
        <w:rPr>
          <w:rFonts w:eastAsia="ＭＳ Ｐゴシック"/>
        </w:rPr>
      </w:pPr>
    </w:p>
    <w:p w14:paraId="27C85E71" w14:textId="77777777" w:rsidR="005806D5" w:rsidRPr="005806D5" w:rsidRDefault="005806D5">
      <w:pPr>
        <w:rPr>
          <w:rFonts w:eastAsia="ＭＳ Ｐゴシック"/>
        </w:rPr>
      </w:pPr>
    </w:p>
    <w:p w14:paraId="27C85E72" w14:textId="77777777" w:rsidR="005806D5" w:rsidRPr="005806D5" w:rsidRDefault="005806D5">
      <w:pPr>
        <w:rPr>
          <w:rFonts w:eastAsia="ＭＳ Ｐゴシック"/>
        </w:rPr>
      </w:pPr>
    </w:p>
    <w:p w14:paraId="27C85E73" w14:textId="77777777" w:rsidR="005806D5" w:rsidRPr="005806D5" w:rsidRDefault="000913BF">
      <w:pPr>
        <w:rPr>
          <w:rFonts w:eastAsia="ＭＳ Ｐゴシック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C85EB0" wp14:editId="27C85EB1">
                <wp:simplePos x="0" y="0"/>
                <wp:positionH relativeFrom="column">
                  <wp:posOffset>3505200</wp:posOffset>
                </wp:positionH>
                <wp:positionV relativeFrom="paragraph">
                  <wp:posOffset>1905</wp:posOffset>
                </wp:positionV>
                <wp:extent cx="1543050" cy="647700"/>
                <wp:effectExtent l="0" t="0" r="19050" b="19050"/>
                <wp:wrapNone/>
                <wp:docPr id="11" name="下矢印吹き出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647700"/>
                        </a:xfrm>
                        <a:prstGeom prst="downArrowCallou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85F08" w14:textId="77777777" w:rsidR="000913BF" w:rsidRDefault="000913BF" w:rsidP="000913BF">
                            <w:pPr>
                              <w:spacing w:line="240" w:lineRule="exact"/>
                              <w:ind w:leftChars="100" w:left="240"/>
                              <w:rPr>
                                <w:rFonts w:ascii="AR P丸ゴシック体M" w:eastAsia="AR P丸ゴシック体M" w:hAnsi="AR P丸ゴシック体M"/>
                                <w:lang w:eastAsia="ja-JP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913BF">
                              <w:rPr>
                                <w:rFonts w:ascii="AR P丸ゴシック体M" w:eastAsia="AR P丸ゴシック体M" w:hAnsi="AR P丸ゴシック体M" w:hint="eastAsia"/>
                                <w:lang w:eastAsia="ja-JP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保護者の方へ</w:t>
                            </w:r>
                          </w:p>
                          <w:p w14:paraId="27C85F09" w14:textId="77777777" w:rsidR="00CA0C84" w:rsidRPr="000913BF" w:rsidRDefault="000913BF" w:rsidP="000913BF">
                            <w:pPr>
                              <w:spacing w:line="240" w:lineRule="exact"/>
                              <w:ind w:leftChars="100" w:left="240" w:firstLineChars="100" w:firstLine="240"/>
                              <w:rPr>
                                <w:rFonts w:ascii="AR P丸ゴシック体M" w:eastAsia="AR P丸ゴシック体M" w:hAnsi="AR P丸ゴシック体M"/>
                                <w:lang w:eastAsia="ja-JP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913BF">
                              <w:rPr>
                                <w:rFonts w:ascii="AR P丸ゴシック体M" w:eastAsia="AR P丸ゴシック体M" w:hAnsi="AR P丸ゴシック体M" w:hint="eastAsia"/>
                                <w:lang w:eastAsia="ja-JP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大切な</w:t>
                            </w:r>
                            <w:r w:rsidR="00CA0C84" w:rsidRPr="000913BF">
                              <w:rPr>
                                <w:rFonts w:ascii="AR P丸ゴシック体M" w:eastAsia="AR P丸ゴシック体M" w:hAnsi="AR P丸ゴシック体M" w:hint="eastAsia"/>
                                <w:lang w:eastAsia="ja-JP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お願い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C85EB0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下矢印吹き出し 11" o:spid="_x0000_s1040" type="#_x0000_t80" style="position:absolute;margin-left:276pt;margin-top:.15pt;width:121.5pt;height:5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" adj="14035,8533,16200,9667" fillcolor="#9bbb59 [3206]" strokecolor="#4e6128 [1606]" strokeweight="2pt">
                <v:textbox>
                  <w:txbxContent>
                    <w:p w14:paraId="27C85F08" w14:textId="77777777" w:rsidR="000913BF" w:rsidRDefault="000913BF" w:rsidP="000913BF">
                      <w:pPr>
                        <w:spacing w:line="240" w:lineRule="exact"/>
                        <w:ind w:leftChars="100" w:left="240"/>
                        <w:rPr>
                          <w:rFonts w:ascii="AR P丸ゴシック体M" w:eastAsia="AR P丸ゴシック体M" w:hAnsi="AR P丸ゴシック体M"/>
                          <w:lang w:eastAsia="ja-JP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913BF">
                        <w:rPr>
                          <w:rFonts w:ascii="AR P丸ゴシック体M" w:eastAsia="AR P丸ゴシック体M" w:hAnsi="AR P丸ゴシック体M" w:hint="eastAsia"/>
                          <w:lang w:eastAsia="ja-JP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保護者の方へ</w:t>
                      </w:r>
                    </w:p>
                    <w:p w14:paraId="27C85F09" w14:textId="77777777" w:rsidR="00CA0C84" w:rsidRPr="000913BF" w:rsidRDefault="000913BF" w:rsidP="000913BF">
                      <w:pPr>
                        <w:spacing w:line="240" w:lineRule="exact"/>
                        <w:ind w:leftChars="100" w:left="240" w:firstLineChars="100" w:firstLine="240"/>
                        <w:rPr>
                          <w:rFonts w:ascii="AR P丸ゴシック体M" w:eastAsia="AR P丸ゴシック体M" w:hAnsi="AR P丸ゴシック体M"/>
                          <w:lang w:eastAsia="ja-JP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913BF">
                        <w:rPr>
                          <w:rFonts w:ascii="AR P丸ゴシック体M" w:eastAsia="AR P丸ゴシック体M" w:hAnsi="AR P丸ゴシック体M" w:hint="eastAsia"/>
                          <w:lang w:eastAsia="ja-JP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大切な</w:t>
                      </w:r>
                      <w:r w:rsidR="00CA0C84" w:rsidRPr="000913BF">
                        <w:rPr>
                          <w:rFonts w:ascii="AR P丸ゴシック体M" w:eastAsia="AR P丸ゴシック体M" w:hAnsi="AR P丸ゴシック体M" w:hint="eastAsia"/>
                          <w:lang w:eastAsia="ja-JP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お願い</w:t>
                      </w:r>
                    </w:p>
                  </w:txbxContent>
                </v:textbox>
              </v:shape>
            </w:pict>
          </mc:Fallback>
        </mc:AlternateContent>
      </w:r>
    </w:p>
    <w:p w14:paraId="27C85E74" w14:textId="77777777" w:rsidR="005806D5" w:rsidRPr="005806D5" w:rsidRDefault="005806D5">
      <w:pPr>
        <w:rPr>
          <w:rFonts w:eastAsia="ＭＳ Ｐゴシック"/>
        </w:rPr>
      </w:pPr>
    </w:p>
    <w:p w14:paraId="27C85E75" w14:textId="77777777" w:rsidR="005806D5" w:rsidRPr="005806D5" w:rsidRDefault="000913BF">
      <w:pPr>
        <w:rPr>
          <w:rFonts w:eastAsia="ＭＳ Ｐゴシック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27C85EB2" wp14:editId="27C85EB3">
                <wp:simplePos x="0" y="0"/>
                <wp:positionH relativeFrom="page">
                  <wp:posOffset>3857625</wp:posOffset>
                </wp:positionH>
                <wp:positionV relativeFrom="page">
                  <wp:posOffset>4667250</wp:posOffset>
                </wp:positionV>
                <wp:extent cx="2686050" cy="2543175"/>
                <wp:effectExtent l="57150" t="38100" r="76200" b="104775"/>
                <wp:wrapNone/>
                <wp:docPr id="13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050" cy="2543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2C84BA" id="AutoShape 76" o:spid="_x0000_s1026" style="position:absolute;left:0;text-align:left;margin-left:303.75pt;margin-top:367.5pt;width:211.5pt;height:200.2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w10:wrap anchorx="page" anchory="page"/>
              </v:roundrect>
            </w:pict>
          </mc:Fallback>
        </mc:AlternateContent>
      </w:r>
    </w:p>
    <w:p w14:paraId="27C85E76" w14:textId="77777777" w:rsidR="005806D5" w:rsidRPr="005806D5" w:rsidRDefault="000913BF">
      <w:pPr>
        <w:rPr>
          <w:rFonts w:eastAsia="ＭＳ Ｐゴシック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7C85EB4" wp14:editId="27C85EB5">
                <wp:simplePos x="0" y="0"/>
                <wp:positionH relativeFrom="page">
                  <wp:posOffset>4010025</wp:posOffset>
                </wp:positionH>
                <wp:positionV relativeFrom="page">
                  <wp:posOffset>4781550</wp:posOffset>
                </wp:positionV>
                <wp:extent cx="2486025" cy="2362200"/>
                <wp:effectExtent l="0" t="0" r="9525" b="0"/>
                <wp:wrapNone/>
                <wp:docPr id="1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236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85F0A" w14:textId="77777777" w:rsidR="004574AD" w:rsidRPr="000913BF" w:rsidRDefault="004574AD" w:rsidP="004574AD">
                            <w:pPr>
                              <w:spacing w:beforeLines="30" w:before="72" w:line="240" w:lineRule="atLeast"/>
                              <w:rPr>
                                <w:rFonts w:ascii="AR P丸ゴシック体M" w:eastAsia="AR P丸ゴシック体M" w:hAnsi="AR P丸ゴシック体M"/>
                                <w:b/>
                                <w:color w:val="000000" w:themeColor="text1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0913BF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color w:val="000000" w:themeColor="text1"/>
                                <w:sz w:val="20"/>
                                <w:szCs w:val="20"/>
                                <w:lang w:eastAsia="ja-JP"/>
                              </w:rPr>
                              <w:t>ひまわり畑内での飲食について</w:t>
                            </w:r>
                          </w:p>
                          <w:p w14:paraId="27C85F0B" w14:textId="77777777" w:rsidR="00EF2CF6" w:rsidRPr="000913BF" w:rsidRDefault="00EF2CF6" w:rsidP="004574AD">
                            <w:pPr>
                              <w:spacing w:beforeLines="30" w:before="72" w:line="240" w:lineRule="atLeast"/>
                              <w:rPr>
                                <w:rFonts w:ascii="AR P丸ゴシック体M" w:eastAsia="AR P丸ゴシック体M" w:hAnsi="AR P丸ゴシック体M"/>
                                <w:color w:val="000000" w:themeColor="text1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0913BF">
                              <w:rPr>
                                <w:rFonts w:ascii="AR P丸ゴシック体M" w:eastAsia="AR P丸ゴシック体M" w:hAnsi="AR P丸ゴシック体M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ひまわり畑内での飲食につきましては、特に規制をしておりません。アレルギー等の心配がある方は、ご家庭内でお友達やお部屋からのおやつの飲食につい</w:t>
                            </w:r>
                            <w:r w:rsidR="000913BF">
                              <w:rPr>
                                <w:rFonts w:ascii="AR P丸ゴシック体M" w:eastAsia="AR P丸ゴシック体M" w:hAnsi="AR P丸ゴシック体M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て、お子さんと話</w:t>
                            </w:r>
                            <w:r w:rsidR="00E0041E">
                              <w:rPr>
                                <w:rFonts w:ascii="AR P丸ゴシック体M" w:eastAsia="AR P丸ゴシック体M" w:hAnsi="AR P丸ゴシック体M" w:hint="eastAsia"/>
                                <w:color w:val="000000" w:themeColor="text1"/>
                                <w:sz w:val="20"/>
                                <w:szCs w:val="20"/>
                                <w:lang w:eastAsia="ja-JP"/>
                              </w:rPr>
                              <w:t>し</w:t>
                            </w:r>
                            <w:r w:rsidR="000913BF">
                              <w:rPr>
                                <w:rFonts w:ascii="AR P丸ゴシック体M" w:eastAsia="AR P丸ゴシック体M" w:hAnsi="AR P丸ゴシック体M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合って、気を付けるようにお声掛けをお願い</w:t>
                            </w:r>
                            <w:r w:rsidR="000913BF">
                              <w:rPr>
                                <w:rFonts w:ascii="AR P丸ゴシック体M" w:eastAsia="AR P丸ゴシック体M" w:hAnsi="AR P丸ゴシック体M" w:hint="eastAsia"/>
                                <w:color w:val="000000" w:themeColor="text1"/>
                                <w:sz w:val="20"/>
                                <w:szCs w:val="20"/>
                                <w:lang w:eastAsia="ja-JP"/>
                              </w:rPr>
                              <w:t>し</w:t>
                            </w:r>
                            <w:r w:rsidRPr="000913BF">
                              <w:rPr>
                                <w:rFonts w:ascii="AR P丸ゴシック体M" w:eastAsia="AR P丸ゴシック体M" w:hAnsi="AR P丸ゴシック体M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ます。</w:t>
                            </w:r>
                          </w:p>
                          <w:p w14:paraId="27C85F0C" w14:textId="77777777" w:rsidR="004574AD" w:rsidRPr="000913BF" w:rsidRDefault="004574AD" w:rsidP="004574AD">
                            <w:pPr>
                              <w:spacing w:beforeLines="30" w:before="72" w:line="240" w:lineRule="atLeast"/>
                              <w:rPr>
                                <w:rFonts w:ascii="AR P丸ゴシック体M" w:eastAsia="AR P丸ゴシック体M" w:hAnsi="AR P丸ゴシック体M"/>
                                <w:b/>
                                <w:color w:val="000000" w:themeColor="text1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0913BF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color w:val="000000" w:themeColor="text1"/>
                                <w:sz w:val="20"/>
                                <w:szCs w:val="20"/>
                                <w:lang w:eastAsia="ja-JP"/>
                              </w:rPr>
                              <w:t>野外での活動について</w:t>
                            </w:r>
                          </w:p>
                          <w:p w14:paraId="27C85F0D" w14:textId="77777777" w:rsidR="004574AD" w:rsidRPr="000913BF" w:rsidRDefault="000913BF" w:rsidP="004574AD">
                            <w:pPr>
                              <w:spacing w:beforeLines="30" w:before="72" w:line="240" w:lineRule="atLeast"/>
                              <w:rPr>
                                <w:rFonts w:ascii="AR P丸ゴシック体M" w:eastAsia="AR P丸ゴシック体M" w:hAnsi="AR P丸ゴシック体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20"/>
                                <w:szCs w:val="20"/>
                              </w:rPr>
                              <w:t>ひまわり畑の保険は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20"/>
                                <w:szCs w:val="20"/>
                                <w:lang w:eastAsia="ja-JP"/>
                              </w:rPr>
                              <w:t>屋外</w:t>
                            </w:r>
                            <w:r w:rsidR="004574AD" w:rsidRPr="000913BF">
                              <w:rPr>
                                <w:rFonts w:ascii="AR P丸ゴシック体M" w:eastAsia="AR P丸ゴシック体M" w:hAnsi="AR P丸ゴシック体M" w:hint="eastAsia"/>
                                <w:sz w:val="20"/>
                                <w:szCs w:val="20"/>
                              </w:rPr>
                              <w:t>での活動については対象外です。</w:t>
                            </w:r>
                          </w:p>
                          <w:p w14:paraId="27C85F0E" w14:textId="2D98C997" w:rsidR="004574AD" w:rsidRPr="000913BF" w:rsidRDefault="004574AD" w:rsidP="004574AD">
                            <w:pPr>
                              <w:spacing w:beforeLines="30" w:before="72" w:line="240" w:lineRule="atLeast"/>
                              <w:rPr>
                                <w:rFonts w:ascii="AR P丸ゴシック体M" w:eastAsia="AR P丸ゴシック体M" w:hAnsi="AR P丸ゴシック体M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bookmarkEnd w:id="0"/>
                            <w:r w:rsidRPr="000913BF">
                              <w:rPr>
                                <w:rFonts w:ascii="AR P丸ゴシック体M" w:eastAsia="AR P丸ゴシック体M" w:hAnsi="AR P丸ゴシック体M" w:hint="eastAsia"/>
                                <w:sz w:val="20"/>
                                <w:szCs w:val="20"/>
                              </w:rPr>
                              <w:t>公園・道路などでの事故がないようお子さんにお声掛けをお願いします。</w:t>
                            </w:r>
                          </w:p>
                          <w:p w14:paraId="27C85F0F" w14:textId="77777777" w:rsidR="005806D5" w:rsidRPr="004574AD" w:rsidRDefault="005806D5" w:rsidP="004574AD">
                            <w:pPr>
                              <w:pStyle w:val="Caption"/>
                              <w:spacing w:beforeLines="30" w:before="72" w:line="240" w:lineRule="atLeast"/>
                              <w:rPr>
                                <w:rFonts w:eastAsia="ＭＳ Ｐゴシック"/>
                                <w:i w:val="0"/>
                                <w:iCs/>
                                <w:szCs w:val="24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85EB4" id="Text Box 79" o:spid="_x0000_s1041" type="#_x0000_t202" style="position:absolute;margin-left:315.75pt;margin-top:376.5pt;width:195.75pt;height:186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" filled="f" stroked="f" strokeweight="0">
                <v:textbox inset="2.85pt,2.85pt,2.85pt,2.85pt">
                  <w:txbxContent>
                    <w:p w14:paraId="27C85F0A" w14:textId="77777777" w:rsidR="004574AD" w:rsidRPr="000913BF" w:rsidRDefault="004574AD" w:rsidP="004574AD">
                      <w:pPr>
                        <w:spacing w:beforeLines="30" w:before="72" w:line="240" w:lineRule="atLeast"/>
                        <w:rPr>
                          <w:rFonts w:ascii="AR P丸ゴシック体M" w:eastAsia="AR P丸ゴシック体M" w:hAnsi="AR P丸ゴシック体M"/>
                          <w:b/>
                          <w:color w:val="000000" w:themeColor="text1"/>
                          <w:sz w:val="20"/>
                          <w:szCs w:val="20"/>
                          <w:lang w:eastAsia="ja-JP"/>
                        </w:rPr>
                      </w:pPr>
                      <w:r w:rsidRPr="000913BF">
                        <w:rPr>
                          <w:rFonts w:ascii="AR P丸ゴシック体M" w:eastAsia="AR P丸ゴシック体M" w:hAnsi="AR P丸ゴシック体M" w:hint="eastAsia"/>
                          <w:b/>
                          <w:color w:val="000000" w:themeColor="text1"/>
                          <w:sz w:val="20"/>
                          <w:szCs w:val="20"/>
                          <w:lang w:eastAsia="ja-JP"/>
                        </w:rPr>
                        <w:t>ひまわり畑内での飲食について</w:t>
                      </w:r>
                    </w:p>
                    <w:p w14:paraId="27C85F0B" w14:textId="77777777" w:rsidR="00EF2CF6" w:rsidRPr="000913BF" w:rsidRDefault="00EF2CF6" w:rsidP="004574AD">
                      <w:pPr>
                        <w:spacing w:beforeLines="30" w:before="72" w:line="240" w:lineRule="atLeast"/>
                        <w:rPr>
                          <w:rFonts w:ascii="AR P丸ゴシック体M" w:eastAsia="AR P丸ゴシック体M" w:hAnsi="AR P丸ゴシック体M"/>
                          <w:color w:val="000000" w:themeColor="text1"/>
                          <w:sz w:val="20"/>
                          <w:szCs w:val="20"/>
                          <w:lang w:eastAsia="ja-JP"/>
                        </w:rPr>
                      </w:pPr>
                      <w:r w:rsidRPr="000913BF">
                        <w:rPr>
                          <w:rFonts w:ascii="AR P丸ゴシック体M" w:eastAsia="AR P丸ゴシック体M" w:hAnsi="AR P丸ゴシック体M" w:hint="eastAsia"/>
                          <w:color w:val="000000" w:themeColor="text1"/>
                          <w:sz w:val="20"/>
                          <w:szCs w:val="20"/>
                        </w:rPr>
                        <w:t>ひまわり畑内での飲食につきましては、特に規制をしておりません。アレルギー等の心配がある方は、ご家庭内でお友達やお部屋からのおやつの飲食につい</w:t>
                      </w:r>
                      <w:r w:rsidR="000913BF">
                        <w:rPr>
                          <w:rFonts w:ascii="AR P丸ゴシック体M" w:eastAsia="AR P丸ゴシック体M" w:hAnsi="AR P丸ゴシック体M" w:hint="eastAsia"/>
                          <w:color w:val="000000" w:themeColor="text1"/>
                          <w:sz w:val="20"/>
                          <w:szCs w:val="20"/>
                        </w:rPr>
                        <w:t>て、お子さんと話</w:t>
                      </w:r>
                      <w:r w:rsidR="00E0041E">
                        <w:rPr>
                          <w:rFonts w:ascii="AR P丸ゴシック体M" w:eastAsia="AR P丸ゴシック体M" w:hAnsi="AR P丸ゴシック体M" w:hint="eastAsia"/>
                          <w:color w:val="000000" w:themeColor="text1"/>
                          <w:sz w:val="20"/>
                          <w:szCs w:val="20"/>
                          <w:lang w:eastAsia="ja-JP"/>
                        </w:rPr>
                        <w:t>し</w:t>
                      </w:r>
                      <w:r w:rsidR="000913BF">
                        <w:rPr>
                          <w:rFonts w:ascii="AR P丸ゴシック体M" w:eastAsia="AR P丸ゴシック体M" w:hAnsi="AR P丸ゴシック体M" w:hint="eastAsia"/>
                          <w:color w:val="000000" w:themeColor="text1"/>
                          <w:sz w:val="20"/>
                          <w:szCs w:val="20"/>
                        </w:rPr>
                        <w:t>合って、気を付けるようにお声掛けをお願い</w:t>
                      </w:r>
                      <w:r w:rsidR="000913BF">
                        <w:rPr>
                          <w:rFonts w:ascii="AR P丸ゴシック体M" w:eastAsia="AR P丸ゴシック体M" w:hAnsi="AR P丸ゴシック体M" w:hint="eastAsia"/>
                          <w:color w:val="000000" w:themeColor="text1"/>
                          <w:sz w:val="20"/>
                          <w:szCs w:val="20"/>
                          <w:lang w:eastAsia="ja-JP"/>
                        </w:rPr>
                        <w:t>し</w:t>
                      </w:r>
                      <w:r w:rsidRPr="000913BF">
                        <w:rPr>
                          <w:rFonts w:ascii="AR P丸ゴシック体M" w:eastAsia="AR P丸ゴシック体M" w:hAnsi="AR P丸ゴシック体M" w:hint="eastAsia"/>
                          <w:color w:val="000000" w:themeColor="text1"/>
                          <w:sz w:val="20"/>
                          <w:szCs w:val="20"/>
                        </w:rPr>
                        <w:t>ます。</w:t>
                      </w:r>
                    </w:p>
                    <w:p w14:paraId="27C85F0C" w14:textId="77777777" w:rsidR="004574AD" w:rsidRPr="000913BF" w:rsidRDefault="004574AD" w:rsidP="004574AD">
                      <w:pPr>
                        <w:spacing w:beforeLines="30" w:before="72" w:line="240" w:lineRule="atLeast"/>
                        <w:rPr>
                          <w:rFonts w:ascii="AR P丸ゴシック体M" w:eastAsia="AR P丸ゴシック体M" w:hAnsi="AR P丸ゴシック体M"/>
                          <w:b/>
                          <w:color w:val="000000" w:themeColor="text1"/>
                          <w:sz w:val="20"/>
                          <w:szCs w:val="20"/>
                          <w:lang w:eastAsia="ja-JP"/>
                        </w:rPr>
                      </w:pPr>
                      <w:r w:rsidRPr="000913BF">
                        <w:rPr>
                          <w:rFonts w:ascii="AR P丸ゴシック体M" w:eastAsia="AR P丸ゴシック体M" w:hAnsi="AR P丸ゴシック体M" w:hint="eastAsia"/>
                          <w:b/>
                          <w:color w:val="000000" w:themeColor="text1"/>
                          <w:sz w:val="20"/>
                          <w:szCs w:val="20"/>
                          <w:lang w:eastAsia="ja-JP"/>
                        </w:rPr>
                        <w:t>野外での活動について</w:t>
                      </w:r>
                    </w:p>
                    <w:p w14:paraId="27C85F0D" w14:textId="77777777" w:rsidR="004574AD" w:rsidRPr="000913BF" w:rsidRDefault="000913BF" w:rsidP="004574AD">
                      <w:pPr>
                        <w:spacing w:beforeLines="30" w:before="72" w:line="240" w:lineRule="atLeast"/>
                        <w:rPr>
                          <w:rFonts w:ascii="AR P丸ゴシック体M" w:eastAsia="AR P丸ゴシック体M" w:hAnsi="AR P丸ゴシック体M"/>
                          <w:sz w:val="20"/>
                          <w:szCs w:val="20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  <w:sz w:val="20"/>
                          <w:szCs w:val="20"/>
                        </w:rPr>
                        <w:t>ひまわり畑の保険は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  <w:sz w:val="20"/>
                          <w:szCs w:val="20"/>
                          <w:lang w:eastAsia="ja-JP"/>
                        </w:rPr>
                        <w:t>屋外</w:t>
                      </w:r>
                      <w:r w:rsidR="004574AD" w:rsidRPr="000913BF">
                        <w:rPr>
                          <w:rFonts w:ascii="AR P丸ゴシック体M" w:eastAsia="AR P丸ゴシック体M" w:hAnsi="AR P丸ゴシック体M" w:hint="eastAsia"/>
                          <w:sz w:val="20"/>
                          <w:szCs w:val="20"/>
                        </w:rPr>
                        <w:t>での活動については対象外です。</w:t>
                      </w:r>
                    </w:p>
                    <w:p w14:paraId="27C85F0E" w14:textId="2D98C997" w:rsidR="004574AD" w:rsidRPr="000913BF" w:rsidRDefault="004574AD" w:rsidP="004574AD">
                      <w:pPr>
                        <w:spacing w:beforeLines="30" w:before="72" w:line="240" w:lineRule="atLeast"/>
                        <w:rPr>
                          <w:rFonts w:ascii="AR P丸ゴシック体M" w:eastAsia="AR P丸ゴシック体M" w:hAnsi="AR P丸ゴシック体M"/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  <w:r w:rsidRPr="000913BF">
                        <w:rPr>
                          <w:rFonts w:ascii="AR P丸ゴシック体M" w:eastAsia="AR P丸ゴシック体M" w:hAnsi="AR P丸ゴシック体M" w:hint="eastAsia"/>
                          <w:sz w:val="20"/>
                          <w:szCs w:val="20"/>
                        </w:rPr>
                        <w:t>公園・道路などでの事故がないようお子さんにお声掛けをお願いします。</w:t>
                      </w:r>
                    </w:p>
                    <w:p w14:paraId="27C85F0F" w14:textId="77777777" w:rsidR="005806D5" w:rsidRPr="004574AD" w:rsidRDefault="005806D5" w:rsidP="004574AD">
                      <w:pPr>
                        <w:pStyle w:val="Caption"/>
                        <w:spacing w:beforeLines="30" w:before="72" w:line="240" w:lineRule="atLeast"/>
                        <w:rPr>
                          <w:rFonts w:eastAsia="ＭＳ Ｐゴシック"/>
                          <w:i w:val="0"/>
                          <w:iCs/>
                          <w:szCs w:val="24"/>
                          <w:lang w:eastAsia="ja-JP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7C85E77" w14:textId="26A3B221" w:rsidR="005806D5" w:rsidRPr="005806D5" w:rsidRDefault="005806D5">
      <w:pPr>
        <w:rPr>
          <w:rFonts w:eastAsia="ＭＳ Ｐゴシック"/>
        </w:rPr>
      </w:pPr>
    </w:p>
    <w:p w14:paraId="27C85E78" w14:textId="125F3709" w:rsidR="005806D5" w:rsidRPr="005806D5" w:rsidRDefault="00E9653E">
      <w:pPr>
        <w:rPr>
          <w:rFonts w:eastAsia="ＭＳ Ｐゴシック"/>
          <w:noProof/>
          <w:lang w:val="cs-CZ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7C85EB8" wp14:editId="6C656F38">
                <wp:simplePos x="0" y="0"/>
                <wp:positionH relativeFrom="column">
                  <wp:posOffset>-152400</wp:posOffset>
                </wp:positionH>
                <wp:positionV relativeFrom="paragraph">
                  <wp:posOffset>183515</wp:posOffset>
                </wp:positionV>
                <wp:extent cx="1683798" cy="826184"/>
                <wp:effectExtent l="19050" t="19050" r="31115" b="31115"/>
                <wp:wrapNone/>
                <wp:docPr id="32" name="円形吹き出し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3798" cy="826184"/>
                        </a:xfrm>
                        <a:prstGeom prst="wedgeEllipseCallout">
                          <a:avLst>
                            <a:gd name="adj1" fmla="val -17034"/>
                            <a:gd name="adj2" fmla="val 51788"/>
                          </a:avLst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85F13" w14:textId="77777777" w:rsidR="00621E9C" w:rsidRDefault="00621E9C" w:rsidP="00E9653E">
                            <w:pPr>
                              <w:ind w:leftChars="-2" w:left="-5" w:firstLineChars="2" w:firstLine="4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おへや</w:t>
                            </w:r>
                            <w:r w:rsidR="009F6456"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くるときは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、</w:t>
                            </w:r>
                          </w:p>
                          <w:p w14:paraId="27C85F14" w14:textId="77777777" w:rsidR="00621E9C" w:rsidRDefault="00621E9C" w:rsidP="00E9653E">
                            <w:pPr>
                              <w:ind w:leftChars="-2" w:left="-5" w:firstLineChars="2" w:firstLine="4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おうちのひとに</w:t>
                            </w:r>
                          </w:p>
                          <w:p w14:paraId="27C85F15" w14:textId="77777777" w:rsidR="00207E54" w:rsidRPr="00CC5742" w:rsidRDefault="009F6456" w:rsidP="00E9653E">
                            <w:pPr>
                              <w:ind w:leftChars="-2" w:left="-5" w:firstLineChars="2" w:firstLine="4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つたえて</w:t>
                            </w:r>
                            <w:r w:rsidR="00621E9C"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きてネ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85EB8" id="円形吹き出し 32" o:spid="_x0000_s1042" type="#_x0000_t63" style="position:absolute;margin-left:-12pt;margin-top:14.45pt;width:132.6pt;height:65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" adj="7121,21986" filled="f" strokecolor="#00b050" strokeweight="2pt">
                <v:textbox>
                  <w:txbxContent>
                    <w:p w14:paraId="27C85F13" w14:textId="77777777" w:rsidR="00621E9C" w:rsidRDefault="00621E9C" w:rsidP="00E9653E">
                      <w:pPr>
                        <w:ind w:leftChars="-2" w:left="-5" w:firstLineChars="2" w:firstLine="4"/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18"/>
                          <w:szCs w:val="18"/>
                          <w:lang w:eastAsia="ja-JP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>おへや</w:t>
                      </w:r>
                      <w:r w:rsidR="009F6456"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>くるときは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>、</w:t>
                      </w:r>
                    </w:p>
                    <w:p w14:paraId="27C85F14" w14:textId="77777777" w:rsidR="00621E9C" w:rsidRDefault="00621E9C" w:rsidP="00E9653E">
                      <w:pPr>
                        <w:ind w:leftChars="-2" w:left="-5" w:firstLineChars="2" w:firstLine="4"/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18"/>
                          <w:szCs w:val="18"/>
                          <w:lang w:eastAsia="ja-JP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>おうちのひとに</w:t>
                      </w:r>
                    </w:p>
                    <w:p w14:paraId="27C85F15" w14:textId="77777777" w:rsidR="00207E54" w:rsidRPr="00CC5742" w:rsidRDefault="009F6456" w:rsidP="00E9653E">
                      <w:pPr>
                        <w:ind w:leftChars="-2" w:left="-5" w:firstLineChars="2" w:firstLine="4"/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18"/>
                          <w:szCs w:val="18"/>
                          <w:lang w:eastAsia="ja-JP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>つたえて</w:t>
                      </w:r>
                      <w:r w:rsidR="00621E9C"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>きてネ</w:t>
                      </w:r>
                    </w:p>
                  </w:txbxContent>
                </v:textbox>
              </v:shape>
            </w:pict>
          </mc:Fallback>
        </mc:AlternateContent>
      </w:r>
      <w:r w:rsidR="00EF0EFE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C85EB6" wp14:editId="651745AC">
                <wp:simplePos x="0" y="0"/>
                <wp:positionH relativeFrom="column">
                  <wp:posOffset>1638300</wp:posOffset>
                </wp:positionH>
                <wp:positionV relativeFrom="paragraph">
                  <wp:posOffset>99695</wp:posOffset>
                </wp:positionV>
                <wp:extent cx="1184275" cy="807720"/>
                <wp:effectExtent l="19050" t="19050" r="34925" b="182880"/>
                <wp:wrapNone/>
                <wp:docPr id="33" name="円形吹き出し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275" cy="807720"/>
                        </a:xfrm>
                        <a:prstGeom prst="wedgeEllipseCallout">
                          <a:avLst>
                            <a:gd name="adj1" fmla="val -24540"/>
                            <a:gd name="adj2" fmla="val 70227"/>
                          </a:avLst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85F10" w14:textId="77777777" w:rsidR="00EF0EFE" w:rsidRDefault="00207E54" w:rsidP="00621E9C">
                            <w:pPr>
                              <w:ind w:rightChars="-86" w:right="-206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スタッフの</w:t>
                            </w:r>
                          </w:p>
                          <w:p w14:paraId="27C85F11" w14:textId="77777777" w:rsidR="00EF0EFE" w:rsidRDefault="00621E9C" w:rsidP="00621E9C">
                            <w:pPr>
                              <w:ind w:rightChars="-86" w:right="-206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ちゅうい</w:t>
                            </w:r>
                            <w:r w:rsidR="00207E54"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を</w:t>
                            </w:r>
                          </w:p>
                          <w:p w14:paraId="27C85F12" w14:textId="77777777" w:rsidR="00207E54" w:rsidRPr="00CC5742" w:rsidRDefault="00207E54" w:rsidP="00621E9C">
                            <w:pPr>
                              <w:ind w:rightChars="-86" w:right="-206"/>
                              <w:rPr>
                                <w:rFonts w:ascii="AR P丸ゴシック体E" w:eastAsia="AR P丸ゴシック体E" w:hAnsi="AR P丸ゴシック体E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よく</w:t>
                            </w:r>
                            <w:r w:rsidR="00621E9C"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き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いてネ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85EB6" id="円形吹き出し 33" o:spid="_x0000_s1043" type="#_x0000_t63" style="position:absolute;margin-left:129pt;margin-top:7.85pt;width:93.25pt;height:63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" adj="5499,25969" filled="f" strokecolor="#00b050" strokeweight="2pt">
                <v:textbox>
                  <w:txbxContent>
                    <w:p w14:paraId="27C85F10" w14:textId="77777777" w:rsidR="00EF0EFE" w:rsidRDefault="00207E54" w:rsidP="00621E9C">
                      <w:pPr>
                        <w:ind w:rightChars="-86" w:right="-206"/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18"/>
                          <w:szCs w:val="18"/>
                          <w:lang w:eastAsia="ja-JP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>スタッフの</w:t>
                      </w:r>
                    </w:p>
                    <w:p w14:paraId="27C85F11" w14:textId="77777777" w:rsidR="00EF0EFE" w:rsidRDefault="00621E9C" w:rsidP="00621E9C">
                      <w:pPr>
                        <w:ind w:rightChars="-86" w:right="-206"/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18"/>
                          <w:szCs w:val="18"/>
                          <w:lang w:eastAsia="ja-JP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>ちゅうい</w:t>
                      </w:r>
                      <w:r w:rsidR="00207E54"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>を</w:t>
                      </w:r>
                    </w:p>
                    <w:p w14:paraId="27C85F12" w14:textId="77777777" w:rsidR="00207E54" w:rsidRPr="00CC5742" w:rsidRDefault="00207E54" w:rsidP="00621E9C">
                      <w:pPr>
                        <w:ind w:rightChars="-86" w:right="-206"/>
                        <w:rPr>
                          <w:rFonts w:ascii="AR P丸ゴシック体E" w:eastAsia="AR P丸ゴシック体E" w:hAnsi="AR P丸ゴシック体E"/>
                          <w:color w:val="000000" w:themeColor="text1"/>
                          <w:sz w:val="18"/>
                          <w:szCs w:val="18"/>
                          <w:lang w:eastAsia="ja-JP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>よく</w:t>
                      </w:r>
                      <w:r w:rsidR="00621E9C"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>き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>いてネ</w:t>
                      </w:r>
                    </w:p>
                  </w:txbxContent>
                </v:textbox>
              </v:shape>
            </w:pict>
          </mc:Fallback>
        </mc:AlternateContent>
      </w:r>
      <w:r w:rsidR="00E12C8B">
        <w:rPr>
          <w:noProof/>
          <w:lang w:eastAsia="ja-JP"/>
        </w:rPr>
        <w:drawing>
          <wp:anchor distT="0" distB="0" distL="114300" distR="114300" simplePos="0" relativeHeight="251667456" behindDoc="0" locked="0" layoutInCell="1" allowOverlap="1" wp14:anchorId="27C85EBA" wp14:editId="27C85EBB">
            <wp:simplePos x="0" y="0"/>
            <wp:positionH relativeFrom="column">
              <wp:posOffset>6997065</wp:posOffset>
            </wp:positionH>
            <wp:positionV relativeFrom="paragraph">
              <wp:posOffset>28575</wp:posOffset>
            </wp:positionV>
            <wp:extent cx="2771775" cy="1764030"/>
            <wp:effectExtent l="0" t="0" r="9525" b="762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子ども食堂手つなぎ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85E79" w14:textId="7540A6EB" w:rsidR="005806D5" w:rsidRPr="005806D5" w:rsidRDefault="000913BF">
      <w:pPr>
        <w:rPr>
          <w:rFonts w:eastAsia="ＭＳ Ｐゴシック"/>
        </w:rPr>
      </w:pPr>
      <w:r>
        <w:rPr>
          <w:noProof/>
          <w:lang w:eastAsia="ja-JP"/>
        </w:rPr>
        <w:drawing>
          <wp:anchor distT="0" distB="0" distL="114300" distR="114300" simplePos="0" relativeHeight="251665408" behindDoc="0" locked="0" layoutInCell="1" allowOverlap="1" wp14:anchorId="27C85EBC" wp14:editId="6D47D705">
            <wp:simplePos x="0" y="0"/>
            <wp:positionH relativeFrom="column">
              <wp:posOffset>163830</wp:posOffset>
            </wp:positionH>
            <wp:positionV relativeFrom="paragraph">
              <wp:posOffset>788670</wp:posOffset>
            </wp:positionV>
            <wp:extent cx="2257425" cy="105600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あおむし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6667" b="90000" l="9993" r="96527">
                                  <a14:foregroundMark x1="87385" y1="84848" x2="87385" y2="84848"/>
                                  <a14:foregroundMark x1="88590" y1="85303" x2="88944" y2="85606"/>
                                  <a14:foregroundMark x1="91283" y1="84545" x2="91779" y2="86364"/>
                                  <a14:foregroundMark x1="94118" y1="85303" x2="95110" y2="86364"/>
                                  <a14:foregroundMark x1="27923" y1="17424" x2="28561" y2="19697"/>
                                  <a14:foregroundMark x1="30191" y1="12121" x2="31254" y2="17424"/>
                                  <a14:foregroundMark x1="33168" y1="10909" x2="33735" y2="10909"/>
                                  <a14:foregroundMark x1="34940" y1="13939" x2="35294" y2="16212"/>
                                  <a14:foregroundMark x1="39546" y1="10909" x2="40609" y2="12424"/>
                                  <a14:foregroundMark x1="41814" y1="9091" x2="41814" y2="11364"/>
                                  <a14:foregroundMark x1="46067" y1="9394" x2="47342" y2="9848"/>
                                  <a14:foregroundMark x1="46634" y1="14697" x2="47838" y2="14697"/>
                                  <a14:foregroundMark x1="49043" y1="9848" x2="49043" y2="12424"/>
                                  <a14:foregroundMark x1="50106" y1="9091" x2="50106" y2="10909"/>
                                  <a14:foregroundMark x1="31396" y1="24545" x2="31751" y2="27576"/>
                                  <a14:foregroundMark x1="34444" y1="24091" x2="34444" y2="27121"/>
                                  <a14:foregroundMark x1="40609" y1="20000" x2="40751" y2="19242"/>
                                  <a14:foregroundMark x1="41106" y1="27879" x2="41318" y2="29091"/>
                                  <a14:foregroundMark x1="49043" y1="20303" x2="49043" y2="23333"/>
                                  <a14:foregroundMark x1="49256" y1="24545" x2="49256" y2="27121"/>
                                  <a14:foregroundMark x1="52091" y1="18182" x2="52091" y2="20758"/>
                                  <a14:foregroundMark x1="58398" y1="19242" x2="57335" y2="21515"/>
                                  <a14:foregroundMark x1="64068" y1="19242" x2="65131" y2="19242"/>
                                  <a14:foregroundMark x1="66407" y1="22576" x2="64281" y2="22273"/>
                                  <a14:foregroundMark x1="72573" y1="22576" x2="73423" y2="23030"/>
                                  <a14:foregroundMark x1="75549" y1="22576" x2="75195" y2="24545"/>
                                  <a14:foregroundMark x1="76754" y1="22576" x2="76258" y2="24848"/>
                                  <a14:foregroundMark x1="88094" y1="83030" x2="93763" y2="85606"/>
                                  <a14:foregroundMark x1="43451" y1="18616" x2="44453" y2="285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06D5" w:rsidRPr="005806D5" w:rsidSect="00F907DE">
      <w:pgSz w:w="16839" w:h="11907" w:orient="landscape" w:code="9"/>
      <w:pgMar w:top="1800" w:right="720" w:bottom="1800" w:left="72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C85EC0" w14:textId="77777777" w:rsidR="00A9298C" w:rsidRDefault="00A9298C">
      <w:r>
        <w:separator/>
      </w:r>
    </w:p>
  </w:endnote>
  <w:endnote w:type="continuationSeparator" w:id="0">
    <w:p w14:paraId="27C85EC1" w14:textId="77777777" w:rsidR="00A9298C" w:rsidRDefault="00A92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丸ゴシック体M">
    <w:panose1 w:val="020F0600000000000000"/>
    <w:charset w:val="80"/>
    <w:family w:val="modern"/>
    <w:pitch w:val="variable"/>
    <w:sig w:usb0="80000283" w:usb1="28C76CFA" w:usb2="00000010" w:usb3="00000000" w:csb0="00020001" w:csb1="00000000"/>
  </w:font>
  <w:font w:name="AR P悠々ゴシック体E">
    <w:altName w:val="ＭＳ Ｐ明朝"/>
    <w:charset w:val="80"/>
    <w:family w:val="modern"/>
    <w:pitch w:val="variable"/>
    <w:sig w:usb0="00000000" w:usb1="28C76CFA" w:usb2="00000010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C85EBE" w14:textId="77777777" w:rsidR="00A9298C" w:rsidRDefault="00A9298C">
      <w:r>
        <w:separator/>
      </w:r>
    </w:p>
  </w:footnote>
  <w:footnote w:type="continuationSeparator" w:id="0">
    <w:p w14:paraId="27C85EBF" w14:textId="77777777" w:rsidR="00A9298C" w:rsidRDefault="00A929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trictFirstAndLastChars/>
  <w:hdrShapeDefaults>
    <o:shapedefaults v:ext="edit" spidmax="8193">
      <v:textbox inset="5.85pt,.7pt,5.85pt,.7pt"/>
      <o:colormru v:ext="edit" colors="#dcf2e3,#d5f9de,#daf5d9,#dbfad4,#129e41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8BC"/>
    <w:rsid w:val="00051C8A"/>
    <w:rsid w:val="00064AD0"/>
    <w:rsid w:val="00076F83"/>
    <w:rsid w:val="000913BF"/>
    <w:rsid w:val="000B26DB"/>
    <w:rsid w:val="000B2EAB"/>
    <w:rsid w:val="000C2D9A"/>
    <w:rsid w:val="000D317D"/>
    <w:rsid w:val="00105928"/>
    <w:rsid w:val="00113AAB"/>
    <w:rsid w:val="00123E38"/>
    <w:rsid w:val="0017177E"/>
    <w:rsid w:val="00184FEE"/>
    <w:rsid w:val="001B7F40"/>
    <w:rsid w:val="001F1BFB"/>
    <w:rsid w:val="00207E54"/>
    <w:rsid w:val="0024234F"/>
    <w:rsid w:val="00271CB6"/>
    <w:rsid w:val="002B474B"/>
    <w:rsid w:val="002D6BA4"/>
    <w:rsid w:val="002E20E0"/>
    <w:rsid w:val="002F1DDE"/>
    <w:rsid w:val="00312CDB"/>
    <w:rsid w:val="00316978"/>
    <w:rsid w:val="003356A7"/>
    <w:rsid w:val="00351B8F"/>
    <w:rsid w:val="00363247"/>
    <w:rsid w:val="00380B25"/>
    <w:rsid w:val="003869C2"/>
    <w:rsid w:val="003C6DA1"/>
    <w:rsid w:val="00450013"/>
    <w:rsid w:val="004574AD"/>
    <w:rsid w:val="00462D90"/>
    <w:rsid w:val="00472D2B"/>
    <w:rsid w:val="004875DD"/>
    <w:rsid w:val="0049199A"/>
    <w:rsid w:val="00492534"/>
    <w:rsid w:val="004B21E0"/>
    <w:rsid w:val="004B5AAF"/>
    <w:rsid w:val="004C561B"/>
    <w:rsid w:val="004E2383"/>
    <w:rsid w:val="00542E66"/>
    <w:rsid w:val="00547C02"/>
    <w:rsid w:val="00552233"/>
    <w:rsid w:val="0055570A"/>
    <w:rsid w:val="0055740C"/>
    <w:rsid w:val="005606C4"/>
    <w:rsid w:val="00567F9B"/>
    <w:rsid w:val="005806D5"/>
    <w:rsid w:val="00591DF2"/>
    <w:rsid w:val="005B056B"/>
    <w:rsid w:val="005C560C"/>
    <w:rsid w:val="005F269A"/>
    <w:rsid w:val="00621258"/>
    <w:rsid w:val="00621E9C"/>
    <w:rsid w:val="006245B1"/>
    <w:rsid w:val="00635D92"/>
    <w:rsid w:val="00650BD8"/>
    <w:rsid w:val="00666DE7"/>
    <w:rsid w:val="006B3462"/>
    <w:rsid w:val="006B7CAB"/>
    <w:rsid w:val="006C20D1"/>
    <w:rsid w:val="006C2C58"/>
    <w:rsid w:val="006F39A1"/>
    <w:rsid w:val="00751D4B"/>
    <w:rsid w:val="007615FA"/>
    <w:rsid w:val="007859C6"/>
    <w:rsid w:val="007D09F0"/>
    <w:rsid w:val="007D3609"/>
    <w:rsid w:val="007D6924"/>
    <w:rsid w:val="007D753A"/>
    <w:rsid w:val="0083129B"/>
    <w:rsid w:val="00854779"/>
    <w:rsid w:val="008E4B8F"/>
    <w:rsid w:val="008E6245"/>
    <w:rsid w:val="00907288"/>
    <w:rsid w:val="00922B40"/>
    <w:rsid w:val="00956369"/>
    <w:rsid w:val="00963B26"/>
    <w:rsid w:val="009A4458"/>
    <w:rsid w:val="009E2D16"/>
    <w:rsid w:val="009F6456"/>
    <w:rsid w:val="00A2307F"/>
    <w:rsid w:val="00A46A65"/>
    <w:rsid w:val="00A6040D"/>
    <w:rsid w:val="00A86315"/>
    <w:rsid w:val="00A9298C"/>
    <w:rsid w:val="00AC7BFD"/>
    <w:rsid w:val="00AE7D8C"/>
    <w:rsid w:val="00B02BFA"/>
    <w:rsid w:val="00B10E3E"/>
    <w:rsid w:val="00B1628C"/>
    <w:rsid w:val="00B4115E"/>
    <w:rsid w:val="00B81155"/>
    <w:rsid w:val="00BA3AFE"/>
    <w:rsid w:val="00BD6ECC"/>
    <w:rsid w:val="00C0295B"/>
    <w:rsid w:val="00C37CAC"/>
    <w:rsid w:val="00C73A91"/>
    <w:rsid w:val="00C848BC"/>
    <w:rsid w:val="00CA0C84"/>
    <w:rsid w:val="00CA68F1"/>
    <w:rsid w:val="00CB4C4A"/>
    <w:rsid w:val="00CC5742"/>
    <w:rsid w:val="00CD50B4"/>
    <w:rsid w:val="00CD5114"/>
    <w:rsid w:val="00CE09AD"/>
    <w:rsid w:val="00D469E7"/>
    <w:rsid w:val="00D90CB2"/>
    <w:rsid w:val="00D920A9"/>
    <w:rsid w:val="00DD6258"/>
    <w:rsid w:val="00DE2465"/>
    <w:rsid w:val="00DE7003"/>
    <w:rsid w:val="00E0041E"/>
    <w:rsid w:val="00E04C31"/>
    <w:rsid w:val="00E12C8B"/>
    <w:rsid w:val="00E374B2"/>
    <w:rsid w:val="00E9653E"/>
    <w:rsid w:val="00EC5293"/>
    <w:rsid w:val="00EE1EB4"/>
    <w:rsid w:val="00EE28B3"/>
    <w:rsid w:val="00EE7766"/>
    <w:rsid w:val="00EF0EFE"/>
    <w:rsid w:val="00EF2CF6"/>
    <w:rsid w:val="00F10661"/>
    <w:rsid w:val="00F20B86"/>
    <w:rsid w:val="00F411D8"/>
    <w:rsid w:val="00F47577"/>
    <w:rsid w:val="00F53DD6"/>
    <w:rsid w:val="00F62AE8"/>
    <w:rsid w:val="00F65611"/>
    <w:rsid w:val="00F712D3"/>
    <w:rsid w:val="00F907DE"/>
    <w:rsid w:val="00FC75EB"/>
    <w:rsid w:val="00FD7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word/2003/wordmlurn:schemas-microsoft-com:office:smarttag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v:textbox inset="5.85pt,.7pt,5.85pt,.7pt"/>
      <o:colormru v:ext="edit" colors="#dcf2e3,#d5f9de,#daf5d9,#dbfad4,#129e41"/>
    </o:shapedefaults>
    <o:shapelayout v:ext="edit">
      <o:idmap v:ext="edit" data="1"/>
    </o:shapelayout>
  </w:shapeDefaults>
  <w:decimalSymbol w:val="."/>
  <w:listSeparator w:val=","/>
  <w14:docId w14:val="27C85E45"/>
  <w15:docId w15:val="{B98256A2-61A7-43CC-A231-4C5CFC2D6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rebuchet MS" w:hAnsi="Trebuchet MS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9"/>
    <w:qFormat/>
    <w:pPr>
      <w:keepNext/>
      <w:outlineLvl w:val="0"/>
    </w:pPr>
    <w:rPr>
      <w:b/>
      <w:color w:val="993300"/>
      <w:sz w:val="44"/>
      <w:szCs w:val="44"/>
    </w:rPr>
  </w:style>
  <w:style w:type="paragraph" w:styleId="2">
    <w:name w:val="heading 2"/>
    <w:basedOn w:val="1"/>
    <w:next w:val="a"/>
    <w:link w:val="20"/>
    <w:uiPriority w:val="99"/>
    <w:qFormat/>
    <w:pPr>
      <w:jc w:val="both"/>
      <w:outlineLvl w:val="1"/>
    </w:pPr>
    <w:rPr>
      <w:color w:val="auto"/>
      <w:sz w:val="40"/>
      <w:szCs w:val="40"/>
    </w:rPr>
  </w:style>
  <w:style w:type="paragraph" w:styleId="3">
    <w:name w:val="heading 3"/>
    <w:basedOn w:val="a"/>
    <w:next w:val="a"/>
    <w:link w:val="30"/>
    <w:uiPriority w:val="99"/>
    <w:qFormat/>
    <w:pPr>
      <w:keepNext/>
      <w:spacing w:before="240" w:after="60"/>
      <w:outlineLvl w:val="2"/>
    </w:pPr>
    <w:rPr>
      <w:rFonts w:ascii="Times New Roman" w:hAnsi="Times New Roman"/>
      <w:color w:val="4517C5"/>
      <w:sz w:val="26"/>
    </w:rPr>
  </w:style>
  <w:style w:type="paragraph" w:styleId="4">
    <w:name w:val="heading 4"/>
    <w:basedOn w:val="a"/>
    <w:next w:val="a"/>
    <w:link w:val="40"/>
    <w:uiPriority w:val="99"/>
    <w:qFormat/>
    <w:pPr>
      <w:keepNext/>
      <w:spacing w:before="240" w:after="60"/>
      <w:outlineLvl w:val="3"/>
    </w:pPr>
    <w:rPr>
      <w:rFonts w:ascii="Times New Roman" w:hAnsi="Times New Roman"/>
      <w:color w:val="003300"/>
      <w:sz w:val="28"/>
    </w:rPr>
  </w:style>
  <w:style w:type="paragraph" w:styleId="5">
    <w:name w:val="heading 5"/>
    <w:basedOn w:val="a"/>
    <w:next w:val="a"/>
    <w:link w:val="50"/>
    <w:uiPriority w:val="99"/>
    <w:qFormat/>
    <w:pPr>
      <w:spacing w:before="240" w:after="60"/>
      <w:outlineLvl w:val="4"/>
    </w:pPr>
    <w:rPr>
      <w:rFonts w:ascii="Times New Roman" w:hAnsi="Times New Roman"/>
      <w:color w:val="003300"/>
      <w:sz w:val="26"/>
    </w:rPr>
  </w:style>
  <w:style w:type="paragraph" w:styleId="6">
    <w:name w:val="heading 6"/>
    <w:basedOn w:val="a"/>
    <w:next w:val="a"/>
    <w:link w:val="60"/>
    <w:uiPriority w:val="99"/>
    <w:qFormat/>
    <w:pPr>
      <w:spacing w:before="240" w:after="60"/>
      <w:outlineLvl w:val="5"/>
    </w:pPr>
    <w:rPr>
      <w:b/>
      <w:color w:val="0033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locked/>
    <w:rPr>
      <w:rFonts w:ascii="Trebuchet MS" w:hAnsi="Trebuchet MS" w:cs="Times New Roman"/>
      <w:b/>
      <w:bCs/>
      <w:snapToGrid w:val="0"/>
      <w:kern w:val="44"/>
      <w:sz w:val="44"/>
      <w:szCs w:val="44"/>
    </w:rPr>
  </w:style>
  <w:style w:type="character" w:customStyle="1" w:styleId="20">
    <w:name w:val="見出し 2 (文字)"/>
    <w:basedOn w:val="a0"/>
    <w:link w:val="2"/>
    <w:uiPriority w:val="9"/>
    <w:semiHidden/>
    <w:locked/>
    <w:rPr>
      <w:rFonts w:ascii="Cambria" w:eastAsia="SimSun" w:hAnsi="Cambria" w:cs="Times New Roman"/>
      <w:b/>
      <w:bCs/>
      <w:snapToGrid w:val="0"/>
      <w:kern w:val="0"/>
      <w:sz w:val="32"/>
      <w:szCs w:val="32"/>
    </w:rPr>
  </w:style>
  <w:style w:type="character" w:customStyle="1" w:styleId="30">
    <w:name w:val="見出し 3 (文字)"/>
    <w:basedOn w:val="a0"/>
    <w:link w:val="3"/>
    <w:uiPriority w:val="9"/>
    <w:semiHidden/>
    <w:locked/>
    <w:rPr>
      <w:rFonts w:ascii="Trebuchet MS" w:hAnsi="Trebuchet MS" w:cs="Times New Roman"/>
      <w:b/>
      <w:bCs/>
      <w:snapToGrid w:val="0"/>
      <w:kern w:val="0"/>
      <w:sz w:val="32"/>
      <w:szCs w:val="32"/>
    </w:rPr>
  </w:style>
  <w:style w:type="character" w:customStyle="1" w:styleId="40">
    <w:name w:val="見出し 4 (文字)"/>
    <w:basedOn w:val="a0"/>
    <w:link w:val="4"/>
    <w:uiPriority w:val="9"/>
    <w:semiHidden/>
    <w:locked/>
    <w:rPr>
      <w:rFonts w:ascii="Cambria" w:eastAsia="SimSun" w:hAnsi="Cambria" w:cs="Times New Roman"/>
      <w:b/>
      <w:bCs/>
      <w:snapToGrid w:val="0"/>
      <w:kern w:val="0"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locked/>
    <w:rPr>
      <w:rFonts w:ascii="Trebuchet MS" w:hAnsi="Trebuchet MS" w:cs="Times New Roman"/>
      <w:b/>
      <w:bCs/>
      <w:snapToGrid w:val="0"/>
      <w:kern w:val="0"/>
      <w:sz w:val="28"/>
      <w:szCs w:val="28"/>
    </w:rPr>
  </w:style>
  <w:style w:type="character" w:customStyle="1" w:styleId="60">
    <w:name w:val="見出し 6 (文字)"/>
    <w:basedOn w:val="a0"/>
    <w:link w:val="6"/>
    <w:uiPriority w:val="9"/>
    <w:semiHidden/>
    <w:locked/>
    <w:rPr>
      <w:rFonts w:ascii="Cambria" w:eastAsia="SimSun" w:hAnsi="Cambria" w:cs="Times New Roman"/>
      <w:b/>
      <w:bCs/>
      <w:snapToGrid w:val="0"/>
      <w:kern w:val="0"/>
      <w:sz w:val="24"/>
      <w:szCs w:val="24"/>
    </w:rPr>
  </w:style>
  <w:style w:type="paragraph" w:styleId="a3">
    <w:name w:val="header"/>
    <w:basedOn w:val="a"/>
    <w:link w:val="a4"/>
    <w:uiPriority w:val="99"/>
    <w:pPr>
      <w:tabs>
        <w:tab w:val="center" w:pos="4320"/>
        <w:tab w:val="right" w:pos="8640"/>
      </w:tabs>
    </w:pPr>
  </w:style>
  <w:style w:type="character" w:customStyle="1" w:styleId="a4">
    <w:name w:val="ヘッダー (文字)"/>
    <w:basedOn w:val="a0"/>
    <w:link w:val="a3"/>
    <w:uiPriority w:val="99"/>
    <w:semiHidden/>
    <w:locked/>
    <w:rPr>
      <w:rFonts w:ascii="Trebuchet MS" w:hAnsi="Trebuchet MS" w:cs="Times New Roman"/>
      <w:snapToGrid w:val="0"/>
      <w:kern w:val="0"/>
      <w:sz w:val="18"/>
      <w:szCs w:val="18"/>
    </w:rPr>
  </w:style>
  <w:style w:type="paragraph" w:customStyle="1" w:styleId="Address2">
    <w:name w:val="Address 2"/>
    <w:basedOn w:val="a"/>
    <w:uiPriority w:val="99"/>
    <w:pPr>
      <w:spacing w:line="280" w:lineRule="atLeast"/>
    </w:pPr>
    <w:rPr>
      <w:b/>
      <w:caps/>
      <w:sz w:val="20"/>
    </w:rPr>
  </w:style>
  <w:style w:type="paragraph" w:customStyle="1" w:styleId="Address1">
    <w:name w:val="Address 1"/>
    <w:basedOn w:val="a"/>
    <w:uiPriority w:val="99"/>
    <w:pPr>
      <w:spacing w:line="240" w:lineRule="atLeast"/>
    </w:pPr>
    <w:rPr>
      <w:sz w:val="20"/>
    </w:rPr>
  </w:style>
  <w:style w:type="paragraph" w:customStyle="1" w:styleId="AddressCorrection">
    <w:name w:val="Address Correction"/>
    <w:basedOn w:val="a"/>
    <w:uiPriority w:val="99"/>
    <w:pPr>
      <w:spacing w:before="120"/>
    </w:pPr>
    <w:rPr>
      <w:i/>
      <w:sz w:val="16"/>
    </w:rPr>
  </w:style>
  <w:style w:type="paragraph" w:customStyle="1" w:styleId="OrgInfo">
    <w:name w:val="Org Info"/>
    <w:basedOn w:val="a"/>
    <w:uiPriority w:val="99"/>
    <w:pPr>
      <w:spacing w:line="200" w:lineRule="atLeast"/>
    </w:pPr>
    <w:rPr>
      <w:sz w:val="16"/>
    </w:rPr>
  </w:style>
  <w:style w:type="paragraph" w:customStyle="1" w:styleId="PanelHeader">
    <w:name w:val="Panel Header"/>
    <w:basedOn w:val="1"/>
    <w:uiPriority w:val="99"/>
    <w:pPr>
      <w:spacing w:after="120"/>
    </w:pPr>
    <w:rPr>
      <w:color w:val="003300"/>
      <w:sz w:val="28"/>
    </w:rPr>
  </w:style>
  <w:style w:type="paragraph" w:customStyle="1" w:styleId="Sign-up">
    <w:name w:val="Sign-up"/>
    <w:basedOn w:val="a"/>
    <w:uiPriority w:val="99"/>
    <w:pPr>
      <w:spacing w:line="220" w:lineRule="atLeast"/>
    </w:pPr>
    <w:rPr>
      <w:b/>
      <w:i/>
      <w:sz w:val="16"/>
    </w:rPr>
  </w:style>
  <w:style w:type="paragraph" w:customStyle="1" w:styleId="Event">
    <w:name w:val="Event"/>
    <w:basedOn w:val="a"/>
    <w:uiPriority w:val="99"/>
    <w:pPr>
      <w:spacing w:after="120" w:line="220" w:lineRule="atLeast"/>
    </w:pPr>
    <w:rPr>
      <w:sz w:val="18"/>
      <w:szCs w:val="18"/>
    </w:rPr>
  </w:style>
  <w:style w:type="paragraph" w:styleId="a5">
    <w:name w:val="Body Text"/>
    <w:basedOn w:val="a"/>
    <w:link w:val="a6"/>
    <w:uiPriority w:val="99"/>
    <w:pPr>
      <w:spacing w:after="120" w:line="280" w:lineRule="atLeast"/>
    </w:pPr>
    <w:rPr>
      <w:sz w:val="19"/>
    </w:rPr>
  </w:style>
  <w:style w:type="character" w:customStyle="1" w:styleId="a6">
    <w:name w:val="本文 (文字)"/>
    <w:basedOn w:val="a0"/>
    <w:link w:val="a5"/>
    <w:uiPriority w:val="99"/>
    <w:semiHidden/>
    <w:locked/>
    <w:rPr>
      <w:rFonts w:ascii="Trebuchet MS" w:hAnsi="Trebuchet MS" w:cs="Times New Roman"/>
      <w:snapToGrid w:val="0"/>
      <w:kern w:val="0"/>
      <w:sz w:val="24"/>
      <w:szCs w:val="24"/>
    </w:rPr>
  </w:style>
  <w:style w:type="paragraph" w:customStyle="1" w:styleId="Contact">
    <w:name w:val="Contact"/>
    <w:basedOn w:val="a"/>
    <w:uiPriority w:val="99"/>
    <w:rPr>
      <w:color w:val="000000"/>
      <w:kern w:val="28"/>
      <w:sz w:val="22"/>
    </w:rPr>
  </w:style>
  <w:style w:type="paragraph" w:customStyle="1" w:styleId="Masthead">
    <w:name w:val="Masthead"/>
    <w:basedOn w:val="1"/>
    <w:uiPriority w:val="99"/>
    <w:pPr>
      <w:jc w:val="center"/>
    </w:pPr>
    <w:rPr>
      <w:kern w:val="28"/>
      <w:szCs w:val="48"/>
    </w:rPr>
  </w:style>
  <w:style w:type="paragraph" w:customStyle="1" w:styleId="Tagline">
    <w:name w:val="Tagline"/>
    <w:basedOn w:val="a"/>
    <w:uiPriority w:val="99"/>
    <w:pPr>
      <w:jc w:val="right"/>
    </w:pPr>
    <w:rPr>
      <w:kern w:val="28"/>
      <w:sz w:val="26"/>
    </w:rPr>
  </w:style>
  <w:style w:type="paragraph" w:customStyle="1" w:styleId="Caption">
    <w:name w:val="Caption."/>
    <w:basedOn w:val="a"/>
    <w:uiPriority w:val="99"/>
    <w:pPr>
      <w:spacing w:line="200" w:lineRule="atLeast"/>
      <w:jc w:val="center"/>
    </w:pPr>
    <w:rPr>
      <w:i/>
      <w:kern w:val="28"/>
      <w:sz w:val="16"/>
      <w:szCs w:val="16"/>
    </w:rPr>
  </w:style>
  <w:style w:type="paragraph" w:customStyle="1" w:styleId="OrgName1">
    <w:name w:val="Org Name 1"/>
    <w:basedOn w:val="a"/>
    <w:uiPriority w:val="99"/>
    <w:rPr>
      <w:kern w:val="28"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vertAlign w:val="subscript"/>
    </w:rPr>
  </w:style>
  <w:style w:type="character" w:customStyle="1" w:styleId="tw4winError">
    <w:name w:val="tw4winError"/>
    <w:uiPriority w:val="99"/>
    <w:rPr>
      <w:rFonts w:ascii="Courier New" w:hAnsi="Courier New"/>
      <w:color w:val="00FF00"/>
      <w:sz w:val="40"/>
    </w:rPr>
  </w:style>
  <w:style w:type="character" w:customStyle="1" w:styleId="tw4winTerm">
    <w:name w:val="tw4winTerm"/>
    <w:uiPriority w:val="99"/>
    <w:rPr>
      <w:color w:val="0000FF"/>
    </w:rPr>
  </w:style>
  <w:style w:type="character" w:customStyle="1" w:styleId="tw4winPopup">
    <w:name w:val="tw4winPopup"/>
    <w:uiPriority w:val="99"/>
    <w:rPr>
      <w:rFonts w:ascii="Courier New" w:hAnsi="Courier New"/>
      <w:noProof/>
      <w:color w:val="008000"/>
    </w:rPr>
  </w:style>
  <w:style w:type="character" w:customStyle="1" w:styleId="tw4winJump">
    <w:name w:val="tw4winJump"/>
    <w:uiPriority w:val="99"/>
    <w:rPr>
      <w:rFonts w:ascii="Courier New" w:hAnsi="Courier New"/>
      <w:noProof/>
      <w:color w:val="008080"/>
    </w:rPr>
  </w:style>
  <w:style w:type="character" w:customStyle="1" w:styleId="tw4winExternal">
    <w:name w:val="tw4winExternal"/>
    <w:uiPriority w:val="99"/>
    <w:rPr>
      <w:rFonts w:ascii="Courier New" w:hAnsi="Courier New"/>
      <w:noProof/>
      <w:color w:val="808080"/>
    </w:rPr>
  </w:style>
  <w:style w:type="character" w:customStyle="1" w:styleId="tw4winInternal">
    <w:name w:val="tw4winInternal"/>
    <w:uiPriority w:val="99"/>
    <w:rPr>
      <w:rFonts w:ascii="Courier New" w:hAnsi="Courier New"/>
      <w:noProof/>
      <w:color w:val="FF0000"/>
    </w:rPr>
  </w:style>
  <w:style w:type="character" w:customStyle="1" w:styleId="DONOTTRANSLATE">
    <w:name w:val="DO_NOT_TRANSLATE"/>
    <w:uiPriority w:val="99"/>
    <w:rPr>
      <w:rFonts w:ascii="Courier New" w:hAnsi="Courier New"/>
      <w:noProof/>
      <w:color w:val="800000"/>
    </w:rPr>
  </w:style>
  <w:style w:type="paragraph" w:styleId="a7">
    <w:name w:val="footer"/>
    <w:basedOn w:val="a"/>
    <w:link w:val="a8"/>
    <w:uiPriority w:val="99"/>
    <w:unhideWhenUsed/>
    <w:rsid w:val="005806D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フッター (文字)"/>
    <w:basedOn w:val="a0"/>
    <w:link w:val="a7"/>
    <w:uiPriority w:val="99"/>
    <w:locked/>
    <w:rsid w:val="005806D5"/>
    <w:rPr>
      <w:rFonts w:ascii="Trebuchet MS" w:hAnsi="Trebuchet MS" w:cs="Times New Roman"/>
      <w:snapToGrid w:val="0"/>
      <w:kern w:val="0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C848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C848BC"/>
    <w:rPr>
      <w:rFonts w:asciiTheme="majorHAnsi" w:eastAsiaTheme="majorEastAsia" w:hAnsiTheme="majorHAnsi" w:cstheme="majorBidi"/>
      <w:sz w:val="18"/>
      <w:szCs w:val="18"/>
      <w:lang w:eastAsia="zh-CN"/>
    </w:rPr>
  </w:style>
  <w:style w:type="character" w:styleId="HTML">
    <w:name w:val="HTML Cite"/>
    <w:basedOn w:val="a0"/>
    <w:uiPriority w:val="99"/>
    <w:semiHidden/>
    <w:unhideWhenUsed/>
    <w:rsid w:val="00C848BC"/>
    <w:rPr>
      <w:i w:val="0"/>
      <w:iCs w:val="0"/>
      <w:color w:val="006D21"/>
    </w:rPr>
  </w:style>
  <w:style w:type="character" w:styleId="ab">
    <w:name w:val="Hyperlink"/>
    <w:basedOn w:val="a0"/>
    <w:uiPriority w:val="99"/>
    <w:unhideWhenUsed/>
    <w:rsid w:val="00D920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ord.yahoo.co.jp/o/image/RV=1/RE=1559607977/RH=b3JkLnlhaG9vLmNvLmpw/RB=/RU=aHR0cHM6Ly9wdWJsaWNkb21haW5xLm5ldC93b21hbi1wcmF5LXdpc2gtMDAyNjA1MC8-/RS=%5eADB2xHuzTgbmEx5zYwkwKshZ7z239w-;_ylt=A2RCK.8pafRcH1EALBcdOfx7;_ylu=X3oDMTBiZGdzYWtnBHZ0aWQDanBjMDAz" TargetMode="External"/><Relationship Id="rId18" Type="http://schemas.openxmlformats.org/officeDocument/2006/relationships/image" Target="media/image6.jpeg"/><Relationship Id="rId26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image" Target="media/image8.jp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hyperlink" Target="http://www.himawaribatake0303.com" TargetMode="External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://www.himawaribatake0303.com" TargetMode="External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jp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hyperlink" Target="https://ord.yahoo.co.jp/o/image/RV=1/RE=1559373325/RH=b3JkLnlhaG9vLmNvLmpw/RB=/RU=aHR0cHM6Ly93d3cuZnVrdW9rYS1yaWNvbi1sYXcuanAvcWEvcWE5Mi8-/RS=%5eADB9aUaebzSsfuIl4EoGB2n_9bxBOU-;_ylt=A2RCL66N1PBcai0AADEdOfx7;_ylu=X3oDMTBiZGdzYWtnBHZ0aWQDanBjMDAz" TargetMode="Externa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imawaribatake\AppData\Roaming\Microsoft\Templates\MS_MacEventScheduleBrochur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0D7E5B76-CCED-4883-A66E-4F4F25B6DA9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MS_MacEventScheduleBrochure</Template>
  <TotalTime>8</TotalTime>
  <Pages>2</Pages>
  <Words>0</Words>
  <Characters>86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himawaribatake</dc:creator>
  <cp:lastModifiedBy>heartnetkids@outlook.jp</cp:lastModifiedBy>
  <cp:revision>3</cp:revision>
  <cp:lastPrinted>2019-06-19T00:35:00Z</cp:lastPrinted>
  <dcterms:created xsi:type="dcterms:W3CDTF">2020-03-03T00:22:00Z</dcterms:created>
  <dcterms:modified xsi:type="dcterms:W3CDTF">2020-03-31T01:39:00Z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TC010178201041</vt:lpwstr>
  </property>
</Properties>
</file>